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10ACA1" w14:textId="77777777" w:rsidR="00917315" w:rsidRPr="00D210C0" w:rsidRDefault="00E77333" w:rsidP="00E77333">
      <w:pPr>
        <w:pStyle w:val="StyleTitre1BasLigneindigosimple05pt"/>
      </w:pPr>
      <w:r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17315">
        <w:tab/>
      </w:r>
      <w:r w:rsidR="00CA0B17">
        <w:rPr>
          <w:noProof/>
        </w:rPr>
        <w:pict w14:anchorId="225768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i1026" type="#_x0000_t75" alt="" style="width:164pt;height:63pt;visibility:visible;mso-wrap-style:square;mso-width-percent:0;mso-height-percent:0;mso-width-percent:0;mso-height-percent:0">
            <v:imagedata r:id="rId6" o:title=""/>
          </v:shape>
        </w:pict>
      </w:r>
      <w:r w:rsidR="00917315">
        <w:tab/>
      </w:r>
      <w:r w:rsidR="00917315">
        <w:tab/>
      </w:r>
      <w:r w:rsidR="00CA0B17">
        <w:rPr>
          <w:noProof/>
          <w:lang w:val="en-US" w:eastAsia="en-US"/>
        </w:rPr>
        <w:pict w14:anchorId="0E55748E">
          <v:shape id="Image 1" o:spid="_x0000_i1025" type="#_x0000_t75" alt="Une image contenant dessin&#13;&#10;&#13;&#10;&#13;&#10;&#13;&#10;Description générée automatiquement" style="width:164pt;height:45pt;visibility:visible;mso-width-percent:0;mso-height-percent:0;mso-width-percent:0;mso-height-percent:0">
            <v:imagedata r:id="rId7" o:title=""/>
          </v:shape>
        </w:pict>
      </w:r>
    </w:p>
    <w:p w14:paraId="5DBB6E15" w14:textId="77777777" w:rsidR="00E77333" w:rsidRDefault="00E77333" w:rsidP="001A550E">
      <w:pPr>
        <w:pStyle w:val="Titre2"/>
        <w:tabs>
          <w:tab w:val="right" w:pos="9360"/>
        </w:tabs>
      </w:pPr>
    </w:p>
    <w:p w14:paraId="7A7B1469" w14:textId="77777777" w:rsidR="00E77333" w:rsidRPr="00CA0B17" w:rsidRDefault="00E77333" w:rsidP="001A550E">
      <w:pPr>
        <w:pStyle w:val="Titre2"/>
        <w:tabs>
          <w:tab w:val="right" w:pos="9360"/>
        </w:tabs>
        <w:rPr>
          <w:color w:val="000000"/>
        </w:rPr>
      </w:pPr>
      <w:r w:rsidRPr="00CA0B17">
        <w:rPr>
          <w:color w:val="000000"/>
        </w:rPr>
        <w:t xml:space="preserve">Maison aux Cèdres Bleus </w:t>
      </w:r>
    </w:p>
    <w:p w14:paraId="5ECAF8DA" w14:textId="77777777" w:rsidR="00917315" w:rsidRPr="00CA0B17" w:rsidRDefault="00917315" w:rsidP="001A550E">
      <w:pPr>
        <w:pStyle w:val="Titre2"/>
        <w:tabs>
          <w:tab w:val="right" w:pos="9360"/>
        </w:tabs>
        <w:rPr>
          <w:color w:val="000000"/>
        </w:rPr>
      </w:pPr>
      <w:r w:rsidRPr="00CA0B17">
        <w:rPr>
          <w:color w:val="000000"/>
        </w:rPr>
        <w:t>Les Mazeaux</w:t>
      </w:r>
    </w:p>
    <w:p w14:paraId="2BB9B503" w14:textId="77777777" w:rsidR="00917315" w:rsidRPr="00CA0B17" w:rsidRDefault="00917315" w:rsidP="001A550E">
      <w:pPr>
        <w:pStyle w:val="Titre2"/>
        <w:tabs>
          <w:tab w:val="right" w:pos="9360"/>
        </w:tabs>
        <w:rPr>
          <w:color w:val="000000"/>
        </w:rPr>
      </w:pPr>
      <w:r w:rsidRPr="00CA0B17">
        <w:rPr>
          <w:color w:val="000000"/>
        </w:rPr>
        <w:t xml:space="preserve">43140 </w:t>
      </w:r>
      <w:proofErr w:type="spellStart"/>
      <w:r w:rsidRPr="00CA0B17">
        <w:rPr>
          <w:color w:val="000000"/>
        </w:rPr>
        <w:t>Séauve</w:t>
      </w:r>
      <w:proofErr w:type="spellEnd"/>
      <w:r w:rsidRPr="00CA0B17">
        <w:rPr>
          <w:color w:val="000000"/>
        </w:rPr>
        <w:t xml:space="preserve"> sur </w:t>
      </w:r>
      <w:proofErr w:type="spellStart"/>
      <w:r w:rsidRPr="00CA0B17">
        <w:rPr>
          <w:color w:val="000000"/>
        </w:rPr>
        <w:t>Semène</w:t>
      </w:r>
      <w:proofErr w:type="spellEnd"/>
    </w:p>
    <w:p w14:paraId="0E620A8F" w14:textId="11FC47FB" w:rsidR="00917315" w:rsidRPr="00CA0B17" w:rsidRDefault="000E35C4" w:rsidP="001A550E">
      <w:pPr>
        <w:pStyle w:val="Titre2"/>
        <w:tabs>
          <w:tab w:val="right" w:pos="9360"/>
        </w:tabs>
        <w:rPr>
          <w:color w:val="000000"/>
        </w:rPr>
      </w:pPr>
      <w:r w:rsidRPr="00CA0B17">
        <w:rPr>
          <w:color w:val="000000"/>
        </w:rPr>
        <w:t xml:space="preserve">Tel : </w:t>
      </w:r>
      <w:r w:rsidR="00917315" w:rsidRPr="00CA0B17">
        <w:rPr>
          <w:color w:val="000000"/>
        </w:rPr>
        <w:t>06 78 55 69 20</w:t>
      </w:r>
    </w:p>
    <w:p w14:paraId="0F576DCC" w14:textId="77777777" w:rsidR="000E35C4" w:rsidRPr="000E35C4" w:rsidRDefault="000E35C4" w:rsidP="000E35C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1"/>
        <w:gridCol w:w="6702"/>
      </w:tblGrid>
      <w:tr w:rsidR="00917315" w:rsidRPr="007D45D4" w14:paraId="5C27DF8D" w14:textId="77777777" w:rsidTr="000C22F0">
        <w:tc>
          <w:tcPr>
            <w:tcW w:w="9243" w:type="dxa"/>
            <w:gridSpan w:val="2"/>
            <w:shd w:val="clear" w:color="auto" w:fill="CCECFF"/>
          </w:tcPr>
          <w:p w14:paraId="2C769466" w14:textId="77777777" w:rsidR="00917315" w:rsidRPr="00E77333" w:rsidRDefault="00917315" w:rsidP="000C22F0">
            <w:pPr>
              <w:pStyle w:val="Titre2"/>
              <w:jc w:val="center"/>
              <w:rPr>
                <w:sz w:val="32"/>
                <w:szCs w:val="32"/>
                <w:lang w:eastAsia="en-US"/>
              </w:rPr>
            </w:pPr>
            <w:r w:rsidRPr="00E77333">
              <w:rPr>
                <w:sz w:val="32"/>
                <w:szCs w:val="32"/>
                <w:lang w:eastAsia="en-US"/>
              </w:rPr>
              <w:t xml:space="preserve">Informations personnelles </w:t>
            </w:r>
            <w:r w:rsidR="00E77333">
              <w:rPr>
                <w:sz w:val="32"/>
                <w:szCs w:val="32"/>
                <w:lang w:eastAsia="en-US"/>
              </w:rPr>
              <w:t>&amp; règlement</w:t>
            </w:r>
          </w:p>
        </w:tc>
      </w:tr>
      <w:tr w:rsidR="00917315" w:rsidRPr="001A550E" w14:paraId="285B8BFF" w14:textId="77777777" w:rsidTr="000E35C4">
        <w:trPr>
          <w:trHeight w:val="308"/>
        </w:trPr>
        <w:tc>
          <w:tcPr>
            <w:tcW w:w="2541" w:type="dxa"/>
          </w:tcPr>
          <w:p w14:paraId="00B7FD8B" w14:textId="77777777" w:rsidR="00917315" w:rsidRPr="000E35C4" w:rsidRDefault="00917315" w:rsidP="000C22F0">
            <w:pPr>
              <w:pStyle w:val="Titresformulaire"/>
              <w:jc w:val="center"/>
              <w:rPr>
                <w:b/>
                <w:bCs w:val="0"/>
                <w:lang w:val="en-US" w:eastAsia="en-US"/>
              </w:rPr>
            </w:pPr>
            <w:r w:rsidRPr="000E35C4">
              <w:rPr>
                <w:b/>
                <w:bCs w:val="0"/>
                <w:lang w:eastAsia="en-US"/>
              </w:rPr>
              <w:t xml:space="preserve">                                         </w:t>
            </w:r>
            <w:r w:rsidRPr="000E35C4">
              <w:rPr>
                <w:b/>
                <w:bCs w:val="0"/>
                <w:lang w:val="en-US" w:eastAsia="en-US"/>
              </w:rPr>
              <w:t>Nom</w:t>
            </w:r>
          </w:p>
        </w:tc>
        <w:tc>
          <w:tcPr>
            <w:tcW w:w="6702" w:type="dxa"/>
          </w:tcPr>
          <w:p w14:paraId="2D865E64" w14:textId="77777777" w:rsidR="00917315" w:rsidRDefault="00917315">
            <w:pPr>
              <w:pStyle w:val="Corps"/>
              <w:rPr>
                <w:lang w:val="en-US" w:eastAsia="en-US"/>
              </w:rPr>
            </w:pPr>
            <w:r w:rsidRPr="000C22F0">
              <w:rPr>
                <w:lang w:val="en-US" w:eastAsia="en-US"/>
              </w:rPr>
              <w:t xml:space="preserve">    </w:t>
            </w:r>
          </w:p>
          <w:p w14:paraId="16DFF235" w14:textId="77777777" w:rsidR="00917315" w:rsidRPr="000C22F0" w:rsidRDefault="00917315">
            <w:pPr>
              <w:pStyle w:val="Corps"/>
              <w:rPr>
                <w:lang w:val="en-US" w:eastAsia="en-US"/>
              </w:rPr>
            </w:pPr>
          </w:p>
        </w:tc>
      </w:tr>
      <w:tr w:rsidR="00917315" w14:paraId="5738ADE3" w14:textId="77777777" w:rsidTr="000E35C4">
        <w:trPr>
          <w:trHeight w:val="309"/>
        </w:trPr>
        <w:tc>
          <w:tcPr>
            <w:tcW w:w="2541" w:type="dxa"/>
          </w:tcPr>
          <w:p w14:paraId="5B168253" w14:textId="77777777" w:rsidR="00917315" w:rsidRPr="000E35C4" w:rsidRDefault="00917315" w:rsidP="00ED6402">
            <w:pPr>
              <w:pStyle w:val="Titresformulaire"/>
              <w:jc w:val="center"/>
              <w:rPr>
                <w:b/>
                <w:bCs w:val="0"/>
                <w:lang w:val="en-US" w:eastAsia="en-US"/>
              </w:rPr>
            </w:pPr>
            <w:r w:rsidRPr="000E35C4">
              <w:rPr>
                <w:b/>
                <w:bCs w:val="0"/>
                <w:lang w:eastAsia="en-US"/>
              </w:rPr>
              <w:t>Prénom</w:t>
            </w:r>
          </w:p>
        </w:tc>
        <w:tc>
          <w:tcPr>
            <w:tcW w:w="6702" w:type="dxa"/>
          </w:tcPr>
          <w:p w14:paraId="7824157D" w14:textId="77777777" w:rsidR="00917315" w:rsidRDefault="00917315">
            <w:pPr>
              <w:pStyle w:val="Corps"/>
              <w:rPr>
                <w:lang w:val="en-US" w:eastAsia="en-US"/>
              </w:rPr>
            </w:pPr>
          </w:p>
          <w:p w14:paraId="099293B1" w14:textId="6F6105B0" w:rsidR="000E35C4" w:rsidRPr="000C22F0" w:rsidRDefault="000E35C4">
            <w:pPr>
              <w:pStyle w:val="Corps"/>
              <w:rPr>
                <w:lang w:val="en-US" w:eastAsia="en-US"/>
              </w:rPr>
            </w:pPr>
          </w:p>
        </w:tc>
      </w:tr>
      <w:tr w:rsidR="00917315" w14:paraId="6113AAF8" w14:textId="77777777" w:rsidTr="000E35C4">
        <w:trPr>
          <w:trHeight w:val="308"/>
        </w:trPr>
        <w:tc>
          <w:tcPr>
            <w:tcW w:w="2541" w:type="dxa"/>
          </w:tcPr>
          <w:p w14:paraId="3473CD55" w14:textId="77777777" w:rsidR="00917315" w:rsidRPr="000E35C4" w:rsidRDefault="00917315" w:rsidP="00ED6402">
            <w:pPr>
              <w:pStyle w:val="Titresformulaire"/>
              <w:jc w:val="center"/>
              <w:rPr>
                <w:b/>
                <w:bCs w:val="0"/>
                <w:lang w:val="en-US" w:eastAsia="en-US"/>
              </w:rPr>
            </w:pPr>
            <w:proofErr w:type="spellStart"/>
            <w:r w:rsidRPr="000E35C4">
              <w:rPr>
                <w:b/>
                <w:bCs w:val="0"/>
                <w:lang w:val="en-US" w:eastAsia="en-US"/>
              </w:rPr>
              <w:t>Téléphone</w:t>
            </w:r>
            <w:proofErr w:type="spellEnd"/>
          </w:p>
        </w:tc>
        <w:tc>
          <w:tcPr>
            <w:tcW w:w="6702" w:type="dxa"/>
          </w:tcPr>
          <w:p w14:paraId="4CE9D44D" w14:textId="77777777" w:rsidR="00917315" w:rsidRDefault="00917315">
            <w:pPr>
              <w:pStyle w:val="Corps"/>
              <w:rPr>
                <w:lang w:val="en-US" w:eastAsia="en-US"/>
              </w:rPr>
            </w:pPr>
          </w:p>
          <w:p w14:paraId="599916FC" w14:textId="1B5953A0" w:rsidR="000E35C4" w:rsidRPr="000C22F0" w:rsidRDefault="000E35C4">
            <w:pPr>
              <w:pStyle w:val="Corps"/>
              <w:rPr>
                <w:lang w:val="en-US" w:eastAsia="en-US"/>
              </w:rPr>
            </w:pPr>
          </w:p>
        </w:tc>
      </w:tr>
      <w:tr w:rsidR="00917315" w14:paraId="718EC6B5" w14:textId="77777777" w:rsidTr="000E35C4">
        <w:trPr>
          <w:trHeight w:val="309"/>
        </w:trPr>
        <w:tc>
          <w:tcPr>
            <w:tcW w:w="2541" w:type="dxa"/>
          </w:tcPr>
          <w:p w14:paraId="4A92DBBD" w14:textId="77777777" w:rsidR="00917315" w:rsidRPr="000E35C4" w:rsidRDefault="00917315" w:rsidP="00ED6402">
            <w:pPr>
              <w:pStyle w:val="Titresformulaire"/>
              <w:jc w:val="center"/>
              <w:rPr>
                <w:b/>
                <w:bCs w:val="0"/>
                <w:lang w:val="en-US" w:eastAsia="en-US"/>
              </w:rPr>
            </w:pPr>
            <w:r w:rsidRPr="000E35C4">
              <w:rPr>
                <w:b/>
                <w:bCs w:val="0"/>
                <w:lang w:val="en-US" w:eastAsia="en-US"/>
              </w:rPr>
              <w:t>E-mail</w:t>
            </w:r>
          </w:p>
        </w:tc>
        <w:tc>
          <w:tcPr>
            <w:tcW w:w="6702" w:type="dxa"/>
          </w:tcPr>
          <w:p w14:paraId="432E843A" w14:textId="77777777" w:rsidR="00917315" w:rsidRDefault="00917315">
            <w:pPr>
              <w:pStyle w:val="Corps"/>
              <w:rPr>
                <w:lang w:val="en-US" w:eastAsia="en-US"/>
              </w:rPr>
            </w:pPr>
          </w:p>
          <w:p w14:paraId="7F04ADDC" w14:textId="41826A22" w:rsidR="000E35C4" w:rsidRPr="000C22F0" w:rsidRDefault="000E35C4">
            <w:pPr>
              <w:pStyle w:val="Corps"/>
              <w:rPr>
                <w:lang w:val="en-US" w:eastAsia="en-US"/>
              </w:rPr>
            </w:pPr>
          </w:p>
        </w:tc>
      </w:tr>
      <w:tr w:rsidR="00917315" w:rsidRPr="002D36B9" w14:paraId="5502636C" w14:textId="77777777" w:rsidTr="000E35C4">
        <w:trPr>
          <w:trHeight w:val="308"/>
        </w:trPr>
        <w:tc>
          <w:tcPr>
            <w:tcW w:w="2541" w:type="dxa"/>
          </w:tcPr>
          <w:p w14:paraId="0D69FC47" w14:textId="77777777" w:rsidR="00917315" w:rsidRPr="000E35C4" w:rsidRDefault="00917315" w:rsidP="00ED6402">
            <w:pPr>
              <w:pStyle w:val="Titresformulaire"/>
              <w:jc w:val="center"/>
              <w:rPr>
                <w:b/>
                <w:bCs w:val="0"/>
                <w:lang w:eastAsia="en-US"/>
              </w:rPr>
            </w:pPr>
            <w:r w:rsidRPr="000E35C4">
              <w:rPr>
                <w:b/>
                <w:bCs w:val="0"/>
                <w:lang w:eastAsia="en-US"/>
              </w:rPr>
              <w:t>Choix d</w:t>
            </w:r>
            <w:r w:rsidR="00E77333" w:rsidRPr="000E35C4">
              <w:rPr>
                <w:b/>
                <w:bCs w:val="0"/>
                <w:lang w:eastAsia="en-US"/>
              </w:rPr>
              <w:t xml:space="preserve">u séminaire </w:t>
            </w:r>
            <w:r w:rsidRPr="000E35C4">
              <w:rPr>
                <w:b/>
                <w:bCs w:val="0"/>
                <w:lang w:eastAsia="en-US"/>
              </w:rPr>
              <w:t>et date</w:t>
            </w:r>
          </w:p>
        </w:tc>
        <w:tc>
          <w:tcPr>
            <w:tcW w:w="6702" w:type="dxa"/>
          </w:tcPr>
          <w:p w14:paraId="77C33AB6" w14:textId="77777777" w:rsidR="000E35C4" w:rsidRDefault="000E35C4">
            <w:pPr>
              <w:pStyle w:val="Corps"/>
              <w:rPr>
                <w:b/>
                <w:lang w:eastAsia="en-US"/>
              </w:rPr>
            </w:pPr>
          </w:p>
          <w:p w14:paraId="35FFE046" w14:textId="1168AD0B" w:rsidR="00917315" w:rsidRDefault="00917315">
            <w:pPr>
              <w:pStyle w:val="Corps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LEADERSHIP en pleine conscience</w:t>
            </w:r>
          </w:p>
          <w:p w14:paraId="48E8433F" w14:textId="77777777" w:rsidR="00917315" w:rsidRDefault="00E77333">
            <w:pPr>
              <w:pStyle w:val="Corps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9-10-11 Octobre </w:t>
            </w:r>
            <w:proofErr w:type="gramStart"/>
            <w:r>
              <w:rPr>
                <w:b/>
                <w:lang w:eastAsia="en-US"/>
              </w:rPr>
              <w:t xml:space="preserve">2020 </w:t>
            </w:r>
            <w:r w:rsidR="001556EB">
              <w:rPr>
                <w:b/>
                <w:lang w:eastAsia="en-US"/>
              </w:rPr>
              <w:t xml:space="preserve"> (</w:t>
            </w:r>
            <w:proofErr w:type="gramEnd"/>
            <w:r w:rsidR="001556EB">
              <w:rPr>
                <w:b/>
                <w:lang w:eastAsia="en-US"/>
              </w:rPr>
              <w:t xml:space="preserve">Lise </w:t>
            </w:r>
            <w:r w:rsidR="00917315">
              <w:rPr>
                <w:b/>
                <w:lang w:eastAsia="en-US"/>
              </w:rPr>
              <w:t>PEILLOD</w:t>
            </w:r>
            <w:r w:rsidR="001556EB">
              <w:rPr>
                <w:b/>
                <w:lang w:eastAsia="en-US"/>
              </w:rPr>
              <w:t>-BOOK</w:t>
            </w:r>
            <w:r w:rsidR="00917315">
              <w:rPr>
                <w:b/>
                <w:lang w:eastAsia="en-US"/>
              </w:rPr>
              <w:t xml:space="preserve"> / Dat PHAN)</w:t>
            </w:r>
          </w:p>
          <w:p w14:paraId="344BA4EA" w14:textId="5FFB5B3E" w:rsidR="000E35C4" w:rsidRPr="00C81698" w:rsidRDefault="000E35C4">
            <w:pPr>
              <w:pStyle w:val="Corps"/>
              <w:rPr>
                <w:lang w:eastAsia="en-US"/>
              </w:rPr>
            </w:pPr>
          </w:p>
        </w:tc>
      </w:tr>
      <w:tr w:rsidR="00917315" w14:paraId="741393A0" w14:textId="77777777" w:rsidTr="000E35C4">
        <w:trPr>
          <w:trHeight w:val="309"/>
        </w:trPr>
        <w:tc>
          <w:tcPr>
            <w:tcW w:w="2541" w:type="dxa"/>
            <w:vMerge w:val="restart"/>
          </w:tcPr>
          <w:p w14:paraId="57AD0BD6" w14:textId="77777777" w:rsidR="00917315" w:rsidRPr="000E35C4" w:rsidRDefault="00917315" w:rsidP="00ED6402">
            <w:pPr>
              <w:pStyle w:val="Titresformulaire"/>
              <w:jc w:val="center"/>
              <w:rPr>
                <w:b/>
                <w:bCs w:val="0"/>
                <w:lang w:val="en-US" w:eastAsia="en-US"/>
              </w:rPr>
            </w:pPr>
            <w:proofErr w:type="spellStart"/>
            <w:r w:rsidRPr="000E35C4">
              <w:rPr>
                <w:b/>
                <w:bCs w:val="0"/>
                <w:lang w:val="en-US" w:eastAsia="en-US"/>
              </w:rPr>
              <w:t>Adresse</w:t>
            </w:r>
            <w:proofErr w:type="spellEnd"/>
          </w:p>
        </w:tc>
        <w:tc>
          <w:tcPr>
            <w:tcW w:w="6702" w:type="dxa"/>
          </w:tcPr>
          <w:p w14:paraId="4ED57E74" w14:textId="77777777" w:rsidR="00917315" w:rsidRDefault="00917315">
            <w:pPr>
              <w:pStyle w:val="Corps"/>
              <w:rPr>
                <w:lang w:val="en-US" w:eastAsia="en-US"/>
              </w:rPr>
            </w:pPr>
          </w:p>
          <w:p w14:paraId="24ABF646" w14:textId="09EFC7ED" w:rsidR="000E35C4" w:rsidRPr="000C22F0" w:rsidRDefault="000E35C4">
            <w:pPr>
              <w:pStyle w:val="Corps"/>
              <w:rPr>
                <w:lang w:val="en-US" w:eastAsia="en-US"/>
              </w:rPr>
            </w:pPr>
          </w:p>
        </w:tc>
      </w:tr>
      <w:tr w:rsidR="00917315" w14:paraId="5B36E2C6" w14:textId="77777777" w:rsidTr="000E35C4">
        <w:trPr>
          <w:trHeight w:val="309"/>
        </w:trPr>
        <w:tc>
          <w:tcPr>
            <w:tcW w:w="0" w:type="auto"/>
            <w:vMerge/>
            <w:vAlign w:val="center"/>
          </w:tcPr>
          <w:p w14:paraId="2E1343CF" w14:textId="77777777" w:rsidR="00917315" w:rsidRPr="000E35C4" w:rsidRDefault="00917315">
            <w:pPr>
              <w:rPr>
                <w:rFonts w:ascii="Arial" w:hAnsi="Arial" w:cs="Arial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6702" w:type="dxa"/>
          </w:tcPr>
          <w:p w14:paraId="0103CD83" w14:textId="77777777" w:rsidR="00917315" w:rsidRDefault="00917315">
            <w:pPr>
              <w:pStyle w:val="Corps"/>
              <w:rPr>
                <w:lang w:val="en-US" w:eastAsia="en-US"/>
              </w:rPr>
            </w:pPr>
          </w:p>
          <w:p w14:paraId="341D1838" w14:textId="723F49EC" w:rsidR="000E35C4" w:rsidRPr="000C22F0" w:rsidRDefault="000E35C4">
            <w:pPr>
              <w:pStyle w:val="Corps"/>
              <w:rPr>
                <w:lang w:val="en-US" w:eastAsia="en-US"/>
              </w:rPr>
            </w:pPr>
          </w:p>
        </w:tc>
      </w:tr>
      <w:tr w:rsidR="00917315" w14:paraId="551C9E00" w14:textId="77777777" w:rsidTr="000E35C4">
        <w:trPr>
          <w:trHeight w:val="308"/>
        </w:trPr>
        <w:tc>
          <w:tcPr>
            <w:tcW w:w="0" w:type="auto"/>
            <w:vMerge/>
            <w:vAlign w:val="center"/>
          </w:tcPr>
          <w:p w14:paraId="63A6BC3D" w14:textId="77777777" w:rsidR="00917315" w:rsidRPr="000E35C4" w:rsidRDefault="00917315">
            <w:pPr>
              <w:rPr>
                <w:rFonts w:ascii="Arial" w:hAnsi="Arial" w:cs="Arial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6702" w:type="dxa"/>
          </w:tcPr>
          <w:p w14:paraId="535EADD3" w14:textId="77777777" w:rsidR="00917315" w:rsidRDefault="00917315">
            <w:pPr>
              <w:pStyle w:val="Corps"/>
              <w:rPr>
                <w:lang w:val="en-US" w:eastAsia="en-US"/>
              </w:rPr>
            </w:pPr>
          </w:p>
          <w:p w14:paraId="0E906919" w14:textId="281BF3A4" w:rsidR="000E35C4" w:rsidRPr="000C22F0" w:rsidRDefault="000E35C4">
            <w:pPr>
              <w:pStyle w:val="Corps"/>
              <w:rPr>
                <w:lang w:val="en-US" w:eastAsia="en-US"/>
              </w:rPr>
            </w:pPr>
          </w:p>
        </w:tc>
      </w:tr>
      <w:tr w:rsidR="00917315" w:rsidRPr="00C20894" w14:paraId="45D2EFF9" w14:textId="77777777" w:rsidTr="000E35C4">
        <w:trPr>
          <w:trHeight w:val="90"/>
        </w:trPr>
        <w:tc>
          <w:tcPr>
            <w:tcW w:w="2541" w:type="dxa"/>
            <w:vMerge w:val="restart"/>
          </w:tcPr>
          <w:p w14:paraId="167B74D3" w14:textId="77777777" w:rsidR="00500736" w:rsidRPr="000E35C4" w:rsidRDefault="00500736" w:rsidP="00500736">
            <w:pPr>
              <w:pStyle w:val="Titresformulaire"/>
              <w:jc w:val="center"/>
              <w:rPr>
                <w:b/>
                <w:bCs w:val="0"/>
                <w:lang w:eastAsia="en-US"/>
              </w:rPr>
            </w:pPr>
          </w:p>
          <w:p w14:paraId="45E64F80" w14:textId="380AEEE4" w:rsidR="00917315" w:rsidRPr="000E35C4" w:rsidRDefault="00500736" w:rsidP="00500736">
            <w:pPr>
              <w:pStyle w:val="Titresformulaire"/>
              <w:jc w:val="center"/>
              <w:rPr>
                <w:b/>
                <w:bCs w:val="0"/>
                <w:lang w:eastAsia="en-US"/>
              </w:rPr>
            </w:pPr>
            <w:r w:rsidRPr="000E35C4">
              <w:rPr>
                <w:b/>
                <w:bCs w:val="0"/>
                <w:lang w:eastAsia="en-US"/>
              </w:rPr>
              <w:t>INTERVENTION</w:t>
            </w:r>
          </w:p>
          <w:p w14:paraId="3A95963A" w14:textId="77777777" w:rsidR="00500736" w:rsidRPr="000E35C4" w:rsidRDefault="00500736" w:rsidP="00500736">
            <w:pPr>
              <w:pStyle w:val="Titresformulaire"/>
              <w:jc w:val="center"/>
              <w:rPr>
                <w:b/>
                <w:bCs w:val="0"/>
                <w:lang w:eastAsia="en-US"/>
              </w:rPr>
            </w:pPr>
          </w:p>
          <w:p w14:paraId="79FB0EFE" w14:textId="77777777" w:rsidR="00500736" w:rsidRPr="000E35C4" w:rsidRDefault="00500736" w:rsidP="00500736">
            <w:pPr>
              <w:pStyle w:val="Titresformulaire"/>
              <w:jc w:val="center"/>
              <w:rPr>
                <w:b/>
                <w:bCs w:val="0"/>
                <w:lang w:eastAsia="en-US"/>
              </w:rPr>
            </w:pPr>
          </w:p>
          <w:p w14:paraId="1F440D51" w14:textId="77777777" w:rsidR="00500736" w:rsidRPr="000E35C4" w:rsidRDefault="00500736" w:rsidP="00500736">
            <w:pPr>
              <w:pStyle w:val="Titresformulaire"/>
              <w:jc w:val="center"/>
              <w:rPr>
                <w:b/>
                <w:bCs w:val="0"/>
                <w:lang w:eastAsia="en-US"/>
              </w:rPr>
            </w:pPr>
          </w:p>
          <w:p w14:paraId="209E7B7B" w14:textId="77777777" w:rsidR="00500736" w:rsidRPr="000E35C4" w:rsidRDefault="00500736" w:rsidP="00500736">
            <w:pPr>
              <w:pStyle w:val="Titresformulaire"/>
              <w:jc w:val="center"/>
              <w:rPr>
                <w:b/>
                <w:bCs w:val="0"/>
                <w:lang w:eastAsia="en-US"/>
              </w:rPr>
            </w:pPr>
          </w:p>
          <w:p w14:paraId="7721BE43" w14:textId="77777777" w:rsidR="00500736" w:rsidRPr="000E35C4" w:rsidRDefault="00500736" w:rsidP="00500736">
            <w:pPr>
              <w:pStyle w:val="Titresformulaire"/>
              <w:jc w:val="center"/>
              <w:rPr>
                <w:b/>
                <w:bCs w:val="0"/>
                <w:lang w:eastAsia="en-US"/>
              </w:rPr>
            </w:pPr>
          </w:p>
          <w:p w14:paraId="10A3DAD6" w14:textId="6DAD9A72" w:rsidR="00917315" w:rsidRPr="000E35C4" w:rsidRDefault="00917315" w:rsidP="00500736">
            <w:pPr>
              <w:pStyle w:val="Titresformulaire"/>
              <w:jc w:val="center"/>
              <w:rPr>
                <w:b/>
                <w:bCs w:val="0"/>
                <w:lang w:eastAsia="en-US"/>
              </w:rPr>
            </w:pPr>
            <w:r w:rsidRPr="000E35C4">
              <w:rPr>
                <w:b/>
                <w:bCs w:val="0"/>
                <w:lang w:eastAsia="en-US"/>
              </w:rPr>
              <w:t>LOGEMENT</w:t>
            </w:r>
            <w:r w:rsidR="00500736" w:rsidRPr="000E35C4">
              <w:rPr>
                <w:b/>
                <w:bCs w:val="0"/>
                <w:lang w:eastAsia="en-US"/>
              </w:rPr>
              <w:t xml:space="preserve"> &amp;</w:t>
            </w:r>
          </w:p>
          <w:p w14:paraId="790EED2D" w14:textId="77777777" w:rsidR="00917315" w:rsidRPr="000E35C4" w:rsidRDefault="00917315" w:rsidP="00500736">
            <w:pPr>
              <w:pStyle w:val="Titresformulaire"/>
              <w:jc w:val="center"/>
              <w:rPr>
                <w:b/>
                <w:bCs w:val="0"/>
                <w:lang w:eastAsia="en-US"/>
              </w:rPr>
            </w:pPr>
            <w:r w:rsidRPr="000E35C4">
              <w:rPr>
                <w:b/>
                <w:bCs w:val="0"/>
                <w:lang w:eastAsia="en-US"/>
              </w:rPr>
              <w:t>REPAS</w:t>
            </w:r>
          </w:p>
          <w:p w14:paraId="4105927E" w14:textId="77777777" w:rsidR="00917315" w:rsidRPr="000E35C4" w:rsidRDefault="00917315" w:rsidP="00500736">
            <w:pPr>
              <w:pStyle w:val="Titresformulaire"/>
              <w:jc w:val="center"/>
              <w:rPr>
                <w:b/>
                <w:bCs w:val="0"/>
                <w:lang w:eastAsia="en-US"/>
              </w:rPr>
            </w:pPr>
          </w:p>
        </w:tc>
        <w:tc>
          <w:tcPr>
            <w:tcW w:w="6702" w:type="dxa"/>
          </w:tcPr>
          <w:p w14:paraId="50F2AFB6" w14:textId="77777777" w:rsidR="00500736" w:rsidRDefault="00500736" w:rsidP="006E408A">
            <w:pPr>
              <w:pStyle w:val="Corps"/>
              <w:rPr>
                <w:lang w:eastAsia="en-US"/>
              </w:rPr>
            </w:pPr>
          </w:p>
          <w:p w14:paraId="16EBF759" w14:textId="4713315F" w:rsidR="006E408A" w:rsidRPr="00500736" w:rsidRDefault="000E35C4" w:rsidP="006E408A">
            <w:pPr>
              <w:pStyle w:val="Corps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285</w:t>
            </w:r>
            <w:r w:rsidR="00500736" w:rsidRPr="00500736">
              <w:rPr>
                <w:b/>
                <w:bCs/>
                <w:lang w:eastAsia="en-US"/>
              </w:rPr>
              <w:t xml:space="preserve"> Euros</w:t>
            </w:r>
            <w:r>
              <w:rPr>
                <w:b/>
                <w:bCs/>
                <w:lang w:eastAsia="en-US"/>
              </w:rPr>
              <w:t xml:space="preserve"> TTC</w:t>
            </w:r>
          </w:p>
          <w:p w14:paraId="0DD1D487" w14:textId="3BA3D33F" w:rsidR="00500736" w:rsidRPr="00FB666F" w:rsidRDefault="00500736" w:rsidP="006E408A">
            <w:pPr>
              <w:pStyle w:val="Corps"/>
              <w:rPr>
                <w:lang w:eastAsia="en-US"/>
              </w:rPr>
            </w:pPr>
          </w:p>
        </w:tc>
      </w:tr>
      <w:tr w:rsidR="00917315" w:rsidRPr="00C20894" w14:paraId="3040394E" w14:textId="77777777" w:rsidTr="000E35C4">
        <w:trPr>
          <w:trHeight w:val="308"/>
        </w:trPr>
        <w:tc>
          <w:tcPr>
            <w:tcW w:w="0" w:type="auto"/>
            <w:vMerge/>
            <w:vAlign w:val="center"/>
          </w:tcPr>
          <w:p w14:paraId="484CEE63" w14:textId="77777777" w:rsidR="00917315" w:rsidRPr="000C22F0" w:rsidRDefault="00917315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702" w:type="dxa"/>
          </w:tcPr>
          <w:p w14:paraId="45FCE145" w14:textId="77777777" w:rsidR="000E35C4" w:rsidRDefault="000E35C4">
            <w:pPr>
              <w:pStyle w:val="Corps"/>
              <w:rPr>
                <w:b/>
                <w:bCs/>
                <w:lang w:eastAsia="en-US"/>
              </w:rPr>
            </w:pPr>
          </w:p>
          <w:p w14:paraId="72EBED4B" w14:textId="77777777" w:rsidR="00917315" w:rsidRDefault="00917315">
            <w:pPr>
              <w:pStyle w:val="Corps"/>
              <w:rPr>
                <w:i/>
                <w:iCs/>
                <w:lang w:eastAsia="en-US"/>
              </w:rPr>
            </w:pPr>
            <w:r w:rsidRPr="000C22F0">
              <w:rPr>
                <w:b/>
                <w:bCs/>
                <w:lang w:eastAsia="en-US"/>
              </w:rPr>
              <w:t>Option 1</w:t>
            </w:r>
            <w:r>
              <w:rPr>
                <w:b/>
                <w:bCs/>
                <w:lang w:eastAsia="en-US"/>
              </w:rPr>
              <w:t> </w:t>
            </w:r>
            <w:r>
              <w:rPr>
                <w:lang w:eastAsia="en-US"/>
              </w:rPr>
              <w:t xml:space="preserve">: </w:t>
            </w:r>
            <w:r w:rsidR="000E35C4">
              <w:rPr>
                <w:b/>
                <w:lang w:eastAsia="en-US"/>
              </w:rPr>
              <w:t>285</w:t>
            </w:r>
            <w:r w:rsidRPr="002D36B9">
              <w:rPr>
                <w:b/>
                <w:lang w:eastAsia="en-US"/>
              </w:rPr>
              <w:t>-euros</w:t>
            </w:r>
            <w:r>
              <w:rPr>
                <w:i/>
                <w:iCs/>
                <w:lang w:eastAsia="en-US"/>
              </w:rPr>
              <w:t xml:space="preserve">, une chambre </w:t>
            </w:r>
            <w:r w:rsidR="00A13928">
              <w:rPr>
                <w:i/>
                <w:iCs/>
                <w:lang w:eastAsia="en-US"/>
              </w:rPr>
              <w:t>privée</w:t>
            </w:r>
            <w:r>
              <w:rPr>
                <w:i/>
                <w:iCs/>
                <w:lang w:eastAsia="en-US"/>
              </w:rPr>
              <w:t xml:space="preserve"> avec salle de bain privée, repas  </w:t>
            </w:r>
          </w:p>
          <w:p w14:paraId="4A621804" w14:textId="78767177" w:rsidR="000E35C4" w:rsidRPr="00D36ECC" w:rsidRDefault="000E35C4">
            <w:pPr>
              <w:pStyle w:val="Corps"/>
              <w:rPr>
                <w:i/>
                <w:iCs/>
                <w:lang w:eastAsia="en-US"/>
              </w:rPr>
            </w:pPr>
          </w:p>
        </w:tc>
      </w:tr>
      <w:tr w:rsidR="00917315" w:rsidRPr="00A46176" w14:paraId="58DC39CA" w14:textId="77777777" w:rsidTr="000E35C4">
        <w:trPr>
          <w:trHeight w:val="309"/>
        </w:trPr>
        <w:tc>
          <w:tcPr>
            <w:tcW w:w="0" w:type="auto"/>
            <w:vMerge/>
            <w:vAlign w:val="center"/>
          </w:tcPr>
          <w:p w14:paraId="2AE335BC" w14:textId="77777777" w:rsidR="00917315" w:rsidRPr="000C22F0" w:rsidRDefault="00917315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702" w:type="dxa"/>
          </w:tcPr>
          <w:p w14:paraId="41BACE0A" w14:textId="77777777" w:rsidR="000E35C4" w:rsidRDefault="000E35C4">
            <w:pPr>
              <w:pStyle w:val="Corps"/>
              <w:pBdr>
                <w:bottom w:val="single" w:sz="12" w:space="1" w:color="auto"/>
              </w:pBdr>
              <w:rPr>
                <w:b/>
                <w:bCs/>
                <w:lang w:eastAsia="en-US"/>
              </w:rPr>
            </w:pPr>
          </w:p>
          <w:p w14:paraId="69914350" w14:textId="07397143" w:rsidR="00917315" w:rsidRDefault="00917315">
            <w:pPr>
              <w:pStyle w:val="Corps"/>
              <w:pBdr>
                <w:bottom w:val="single" w:sz="12" w:space="1" w:color="auto"/>
              </w:pBdr>
              <w:rPr>
                <w:i/>
                <w:lang w:eastAsia="en-US"/>
              </w:rPr>
            </w:pPr>
            <w:r w:rsidRPr="000C22F0">
              <w:rPr>
                <w:b/>
                <w:bCs/>
                <w:lang w:eastAsia="en-US"/>
              </w:rPr>
              <w:t>Option 2</w:t>
            </w:r>
            <w:r>
              <w:rPr>
                <w:b/>
                <w:bCs/>
                <w:lang w:eastAsia="en-US"/>
              </w:rPr>
              <w:t> </w:t>
            </w:r>
            <w:r>
              <w:rPr>
                <w:lang w:eastAsia="en-US"/>
              </w:rPr>
              <w:t xml:space="preserve">: </w:t>
            </w:r>
            <w:r w:rsidR="00A13928" w:rsidRPr="00A13928">
              <w:rPr>
                <w:b/>
                <w:bCs/>
                <w:lang w:eastAsia="en-US"/>
              </w:rPr>
              <w:t>2</w:t>
            </w:r>
            <w:r w:rsidR="000E35C4">
              <w:rPr>
                <w:b/>
                <w:bCs/>
                <w:lang w:eastAsia="en-US"/>
              </w:rPr>
              <w:t>25</w:t>
            </w:r>
            <w:r>
              <w:rPr>
                <w:b/>
                <w:lang w:eastAsia="en-US"/>
              </w:rPr>
              <w:t>-</w:t>
            </w:r>
            <w:r w:rsidRPr="00CA2E49">
              <w:rPr>
                <w:b/>
                <w:lang w:eastAsia="en-US"/>
              </w:rPr>
              <w:t>euros</w:t>
            </w:r>
            <w:r>
              <w:rPr>
                <w:lang w:eastAsia="en-US"/>
              </w:rPr>
              <w:t xml:space="preserve">, </w:t>
            </w:r>
            <w:r>
              <w:rPr>
                <w:i/>
                <w:lang w:eastAsia="en-US"/>
              </w:rPr>
              <w:t xml:space="preserve">une chambre </w:t>
            </w:r>
            <w:r w:rsidR="00A13928">
              <w:rPr>
                <w:i/>
                <w:lang w:eastAsia="en-US"/>
              </w:rPr>
              <w:t>privée</w:t>
            </w:r>
            <w:r w:rsidR="00CB30F1">
              <w:rPr>
                <w:i/>
                <w:lang w:eastAsia="en-US"/>
              </w:rPr>
              <w:t xml:space="preserve"> (lit double ou simple</w:t>
            </w:r>
            <w:r>
              <w:rPr>
                <w:i/>
                <w:lang w:eastAsia="en-US"/>
              </w:rPr>
              <w:t xml:space="preserve">) avec salle de bain partagée, repas     </w:t>
            </w:r>
          </w:p>
          <w:p w14:paraId="04D041FC" w14:textId="77777777" w:rsidR="00917315" w:rsidRDefault="00917315">
            <w:pPr>
              <w:pStyle w:val="Corps"/>
              <w:pBdr>
                <w:bottom w:val="single" w:sz="12" w:space="1" w:color="auto"/>
              </w:pBdr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______________________________________________________</w:t>
            </w:r>
          </w:p>
          <w:p w14:paraId="2C56564C" w14:textId="77777777" w:rsidR="000E35C4" w:rsidRDefault="000E35C4" w:rsidP="008627C1">
            <w:pPr>
              <w:pStyle w:val="Corps"/>
              <w:pBdr>
                <w:bottom w:val="single" w:sz="12" w:space="1" w:color="auto"/>
              </w:pBdr>
              <w:rPr>
                <w:b/>
                <w:lang w:eastAsia="en-US"/>
              </w:rPr>
            </w:pPr>
          </w:p>
          <w:p w14:paraId="448025EE" w14:textId="3316C964" w:rsidR="00917315" w:rsidRDefault="00917315" w:rsidP="008627C1">
            <w:pPr>
              <w:pStyle w:val="Corps"/>
              <w:pBdr>
                <w:bottom w:val="single" w:sz="12" w:space="1" w:color="auto"/>
              </w:pBdr>
              <w:rPr>
                <w:i/>
                <w:lang w:eastAsia="en-US"/>
              </w:rPr>
            </w:pPr>
            <w:r>
              <w:rPr>
                <w:b/>
                <w:lang w:eastAsia="en-US"/>
              </w:rPr>
              <w:t xml:space="preserve">Option 3 : </w:t>
            </w:r>
            <w:r w:rsidR="000E35C4">
              <w:rPr>
                <w:b/>
                <w:lang w:eastAsia="en-US"/>
              </w:rPr>
              <w:t>185</w:t>
            </w:r>
            <w:r>
              <w:rPr>
                <w:b/>
                <w:lang w:eastAsia="en-US"/>
              </w:rPr>
              <w:t>-</w:t>
            </w:r>
            <w:r w:rsidRPr="00CB6901">
              <w:rPr>
                <w:b/>
                <w:lang w:eastAsia="en-US"/>
              </w:rPr>
              <w:t>euros</w:t>
            </w:r>
            <w:r>
              <w:rPr>
                <w:i/>
                <w:lang w:eastAsia="en-US"/>
              </w:rPr>
              <w:t>, une chambre double (2 lits simples) avec salle de bain privée</w:t>
            </w:r>
            <w:r w:rsidR="00EB5DC1">
              <w:rPr>
                <w:i/>
                <w:lang w:eastAsia="en-US"/>
              </w:rPr>
              <w:t>, repas</w:t>
            </w:r>
          </w:p>
          <w:p w14:paraId="69122731" w14:textId="77777777" w:rsidR="000E35C4" w:rsidRDefault="000E35C4" w:rsidP="008627C1">
            <w:pPr>
              <w:pStyle w:val="Corps"/>
              <w:pBdr>
                <w:bottom w:val="single" w:sz="12" w:space="1" w:color="auto"/>
              </w:pBdr>
              <w:rPr>
                <w:i/>
                <w:lang w:eastAsia="en-US"/>
              </w:rPr>
            </w:pPr>
          </w:p>
          <w:p w14:paraId="02009F09" w14:textId="77777777" w:rsidR="000E35C4" w:rsidRDefault="000E35C4" w:rsidP="008627C1">
            <w:pPr>
              <w:rPr>
                <w:b/>
                <w:lang w:eastAsia="en-US"/>
              </w:rPr>
            </w:pPr>
          </w:p>
          <w:p w14:paraId="033BFCF2" w14:textId="6DC37B98" w:rsidR="00917315" w:rsidRDefault="00917315" w:rsidP="008627C1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Option 4</w:t>
            </w:r>
            <w:r w:rsidR="00CB30F1">
              <w:rPr>
                <w:b/>
                <w:lang w:eastAsia="en-US"/>
              </w:rPr>
              <w:t xml:space="preserve"> : </w:t>
            </w:r>
            <w:r w:rsidR="004B463D">
              <w:rPr>
                <w:b/>
                <w:lang w:eastAsia="en-US"/>
              </w:rPr>
              <w:t>85</w:t>
            </w:r>
            <w:r w:rsidRPr="003C32BB">
              <w:rPr>
                <w:b/>
                <w:lang w:eastAsia="en-US"/>
              </w:rPr>
              <w:t>-euros</w:t>
            </w:r>
            <w:r>
              <w:rPr>
                <w:lang w:eastAsia="en-US"/>
              </w:rPr>
              <w:t xml:space="preserve">, </w:t>
            </w:r>
            <w:r w:rsidRPr="003C32BB">
              <w:rPr>
                <w:b/>
                <w:i/>
                <w:lang w:eastAsia="en-US"/>
              </w:rPr>
              <w:t>sans logement</w:t>
            </w:r>
            <w:r w:rsidRPr="003C32BB">
              <w:rPr>
                <w:i/>
                <w:lang w:eastAsia="en-US"/>
              </w:rPr>
              <w:t xml:space="preserve"> avec repas de midi</w:t>
            </w:r>
          </w:p>
          <w:p w14:paraId="2F638F74" w14:textId="77777777" w:rsidR="00917315" w:rsidRDefault="00917315" w:rsidP="008627C1">
            <w:pPr>
              <w:rPr>
                <w:lang w:eastAsia="en-US"/>
              </w:rPr>
            </w:pPr>
          </w:p>
          <w:p w14:paraId="1983302F" w14:textId="77777777" w:rsidR="00917315" w:rsidRPr="008627C1" w:rsidRDefault="00917315" w:rsidP="008627C1">
            <w:pPr>
              <w:rPr>
                <w:lang w:eastAsia="en-US"/>
              </w:rPr>
            </w:pPr>
          </w:p>
        </w:tc>
      </w:tr>
      <w:tr w:rsidR="00917315" w:rsidRPr="007D45D4" w14:paraId="28CABE69" w14:textId="77777777" w:rsidTr="000E35C4">
        <w:trPr>
          <w:trHeight w:val="309"/>
        </w:trPr>
        <w:tc>
          <w:tcPr>
            <w:tcW w:w="2541" w:type="dxa"/>
          </w:tcPr>
          <w:p w14:paraId="20C4AB61" w14:textId="77777777" w:rsidR="000E35C4" w:rsidRDefault="000E35C4" w:rsidP="000E35C4">
            <w:pPr>
              <w:pStyle w:val="Titresformulaire"/>
              <w:jc w:val="center"/>
              <w:rPr>
                <w:b/>
                <w:bCs w:val="0"/>
                <w:lang w:eastAsia="en-US"/>
              </w:rPr>
            </w:pPr>
          </w:p>
          <w:p w14:paraId="01D1766B" w14:textId="7D7C3330" w:rsidR="00A13928" w:rsidRPr="000E35C4" w:rsidRDefault="006E408A" w:rsidP="000E35C4">
            <w:pPr>
              <w:pStyle w:val="Titresformulaire"/>
              <w:jc w:val="center"/>
              <w:rPr>
                <w:b/>
                <w:bCs w:val="0"/>
                <w:lang w:eastAsia="en-US"/>
              </w:rPr>
            </w:pPr>
            <w:r w:rsidRPr="000E35C4">
              <w:rPr>
                <w:b/>
                <w:bCs w:val="0"/>
                <w:lang w:eastAsia="en-US"/>
              </w:rPr>
              <w:t>Règlement</w:t>
            </w:r>
          </w:p>
          <w:p w14:paraId="52540D89" w14:textId="77777777" w:rsidR="00A13928" w:rsidRDefault="00A13928" w:rsidP="000E35C4">
            <w:pPr>
              <w:pStyle w:val="Titresformulaire"/>
              <w:jc w:val="center"/>
              <w:rPr>
                <w:lang w:eastAsia="en-US"/>
              </w:rPr>
            </w:pPr>
          </w:p>
          <w:p w14:paraId="4E27F104" w14:textId="77777777" w:rsidR="00A13928" w:rsidRDefault="00A13928" w:rsidP="000E35C4">
            <w:pPr>
              <w:pStyle w:val="Titresformulaire"/>
              <w:jc w:val="center"/>
              <w:rPr>
                <w:lang w:eastAsia="en-US"/>
              </w:rPr>
            </w:pPr>
          </w:p>
          <w:p w14:paraId="752F3C28" w14:textId="17B04F68" w:rsidR="00917315" w:rsidRPr="002D36B9" w:rsidRDefault="00917315" w:rsidP="000E35C4">
            <w:pPr>
              <w:pStyle w:val="Titresformulaire"/>
              <w:jc w:val="center"/>
              <w:rPr>
                <w:lang w:eastAsia="en-US"/>
              </w:rPr>
            </w:pPr>
          </w:p>
        </w:tc>
        <w:tc>
          <w:tcPr>
            <w:tcW w:w="6702" w:type="dxa"/>
          </w:tcPr>
          <w:p w14:paraId="33A935A8" w14:textId="77777777" w:rsidR="000E35C4" w:rsidRDefault="000E35C4" w:rsidP="006E408A">
            <w:pPr>
              <w:pStyle w:val="Corps"/>
              <w:rPr>
                <w:b/>
                <w:lang w:eastAsia="en-US"/>
              </w:rPr>
            </w:pPr>
          </w:p>
          <w:p w14:paraId="3023CD95" w14:textId="6B122F30" w:rsidR="006E408A" w:rsidRPr="006E408A" w:rsidRDefault="006E408A" w:rsidP="006E408A">
            <w:pPr>
              <w:pStyle w:val="Corps"/>
              <w:rPr>
                <w:lang w:eastAsia="en-US"/>
              </w:rPr>
            </w:pPr>
            <w:r w:rsidRPr="006E408A">
              <w:rPr>
                <w:b/>
                <w:lang w:eastAsia="en-US"/>
              </w:rPr>
              <w:t>Chèque d’a</w:t>
            </w:r>
            <w:r w:rsidR="00E77333" w:rsidRPr="006E408A">
              <w:rPr>
                <w:b/>
                <w:lang w:eastAsia="en-US"/>
              </w:rPr>
              <w:t>c</w:t>
            </w:r>
            <w:r w:rsidR="00917315" w:rsidRPr="006E408A">
              <w:rPr>
                <w:b/>
                <w:lang w:eastAsia="en-US"/>
              </w:rPr>
              <w:t>ompte de 150-euros</w:t>
            </w:r>
            <w:r w:rsidR="00CB30F1" w:rsidRPr="006E408A">
              <w:rPr>
                <w:b/>
                <w:lang w:eastAsia="en-US"/>
              </w:rPr>
              <w:t xml:space="preserve"> </w:t>
            </w:r>
            <w:r w:rsidRPr="006E408A">
              <w:rPr>
                <w:lang w:eastAsia="en-US"/>
              </w:rPr>
              <w:t>à l'ordre de « </w:t>
            </w:r>
            <w:r w:rsidRPr="006E408A">
              <w:rPr>
                <w:b/>
                <w:lang w:eastAsia="en-US"/>
              </w:rPr>
              <w:t>Cèdres Bleus </w:t>
            </w:r>
            <w:r w:rsidRPr="006E408A">
              <w:rPr>
                <w:lang w:eastAsia="en-US"/>
              </w:rPr>
              <w:t xml:space="preserve">» </w:t>
            </w:r>
          </w:p>
          <w:p w14:paraId="5B561E33" w14:textId="25572E8F" w:rsidR="00917315" w:rsidRPr="00A13928" w:rsidRDefault="00917315" w:rsidP="00355183">
            <w:pPr>
              <w:pStyle w:val="Corps"/>
              <w:rPr>
                <w:b/>
                <w:bCs/>
                <w:sz w:val="24"/>
                <w:szCs w:val="24"/>
                <w:lang w:eastAsia="en-US"/>
              </w:rPr>
            </w:pPr>
          </w:p>
          <w:p w14:paraId="11D162DF" w14:textId="77777777" w:rsidR="00E77333" w:rsidRPr="006F43DF" w:rsidRDefault="00E77333" w:rsidP="006E408A">
            <w:pPr>
              <w:pStyle w:val="Corps"/>
              <w:rPr>
                <w:sz w:val="16"/>
                <w:lang w:eastAsia="en-US"/>
              </w:rPr>
            </w:pPr>
          </w:p>
        </w:tc>
      </w:tr>
      <w:tr w:rsidR="00917315" w:rsidRPr="007D45D4" w14:paraId="72F08D36" w14:textId="77777777" w:rsidTr="000E35C4">
        <w:trPr>
          <w:trHeight w:val="309"/>
        </w:trPr>
        <w:tc>
          <w:tcPr>
            <w:tcW w:w="2541" w:type="dxa"/>
          </w:tcPr>
          <w:p w14:paraId="04F77ADF" w14:textId="77777777" w:rsidR="00917315" w:rsidRPr="0030020C" w:rsidRDefault="00917315" w:rsidP="000E35C4">
            <w:pPr>
              <w:pStyle w:val="Titresformulaire"/>
              <w:jc w:val="center"/>
              <w:rPr>
                <w:lang w:eastAsia="en-US"/>
              </w:rPr>
            </w:pPr>
          </w:p>
          <w:p w14:paraId="25315D62" w14:textId="61E302D9" w:rsidR="006E408A" w:rsidRDefault="006E408A" w:rsidP="000E35C4">
            <w:pPr>
              <w:pStyle w:val="Titresformulaire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Conditions</w:t>
            </w:r>
          </w:p>
          <w:p w14:paraId="71D83E0F" w14:textId="77777777" w:rsidR="00917315" w:rsidRPr="000C22F0" w:rsidRDefault="006E408A" w:rsidP="000E35C4">
            <w:pPr>
              <w:pStyle w:val="Titresformulaire"/>
              <w:jc w:val="center"/>
              <w:rPr>
                <w:b/>
                <w:lang w:eastAsia="en-US"/>
              </w:rPr>
            </w:pPr>
            <w:proofErr w:type="gramStart"/>
            <w:r>
              <w:rPr>
                <w:b/>
                <w:lang w:eastAsia="en-US"/>
              </w:rPr>
              <w:t>particulières</w:t>
            </w:r>
            <w:proofErr w:type="gramEnd"/>
          </w:p>
        </w:tc>
        <w:tc>
          <w:tcPr>
            <w:tcW w:w="6702" w:type="dxa"/>
          </w:tcPr>
          <w:p w14:paraId="0FD1ADE7" w14:textId="77777777" w:rsidR="00917315" w:rsidRDefault="00917315" w:rsidP="00355183">
            <w:pPr>
              <w:pStyle w:val="Corps"/>
              <w:rPr>
                <w:sz w:val="20"/>
                <w:lang w:eastAsia="en-US"/>
              </w:rPr>
            </w:pPr>
          </w:p>
          <w:p w14:paraId="4DE2A865" w14:textId="61FABC2F" w:rsidR="00917315" w:rsidRPr="000E35C4" w:rsidRDefault="006E408A" w:rsidP="00355183">
            <w:pPr>
              <w:pStyle w:val="Corps"/>
              <w:rPr>
                <w:sz w:val="20"/>
                <w:szCs w:val="28"/>
                <w:lang w:eastAsia="en-US"/>
              </w:rPr>
            </w:pPr>
            <w:r w:rsidRPr="00E77333">
              <w:rPr>
                <w:sz w:val="20"/>
                <w:szCs w:val="28"/>
                <w:lang w:eastAsia="en-US"/>
              </w:rPr>
              <w:t xml:space="preserve">Prise en charge </w:t>
            </w:r>
            <w:r w:rsidR="000E35C4">
              <w:rPr>
                <w:sz w:val="20"/>
                <w:szCs w:val="28"/>
                <w:lang w:eastAsia="en-US"/>
              </w:rPr>
              <w:t xml:space="preserve">&amp; </w:t>
            </w:r>
            <w:r w:rsidR="000E35C4">
              <w:rPr>
                <w:sz w:val="20"/>
                <w:lang w:eastAsia="en-US"/>
              </w:rPr>
              <w:t>r</w:t>
            </w:r>
            <w:r w:rsidR="00CB30F1">
              <w:rPr>
                <w:sz w:val="20"/>
                <w:lang w:eastAsia="en-US"/>
              </w:rPr>
              <w:t>éduction</w:t>
            </w:r>
            <w:r w:rsidR="00C70E66">
              <w:rPr>
                <w:sz w:val="20"/>
                <w:lang w:eastAsia="en-US"/>
              </w:rPr>
              <w:t xml:space="preserve"> pour les </w:t>
            </w:r>
            <w:r w:rsidR="00917315">
              <w:rPr>
                <w:sz w:val="20"/>
                <w:lang w:eastAsia="en-US"/>
              </w:rPr>
              <w:t>association</w:t>
            </w:r>
            <w:r w:rsidR="00C70E66">
              <w:rPr>
                <w:sz w:val="20"/>
                <w:lang w:eastAsia="en-US"/>
              </w:rPr>
              <w:t>s</w:t>
            </w:r>
            <w:r>
              <w:rPr>
                <w:sz w:val="20"/>
                <w:lang w:eastAsia="en-US"/>
              </w:rPr>
              <w:t xml:space="preserve"> à but non lucratif</w:t>
            </w:r>
            <w:r w:rsidR="00C70E66">
              <w:rPr>
                <w:sz w:val="20"/>
                <w:lang w:eastAsia="en-US"/>
              </w:rPr>
              <w:t xml:space="preserve"> ou les personnes en difficultés financiè</w:t>
            </w:r>
            <w:r w:rsidR="00917315">
              <w:rPr>
                <w:sz w:val="20"/>
                <w:lang w:eastAsia="en-US"/>
              </w:rPr>
              <w:t>res.</w:t>
            </w:r>
          </w:p>
          <w:p w14:paraId="0B631385" w14:textId="77777777" w:rsidR="00917315" w:rsidRPr="00992F19" w:rsidRDefault="00917315" w:rsidP="00355183">
            <w:pPr>
              <w:pStyle w:val="Corps"/>
              <w:rPr>
                <w:sz w:val="20"/>
                <w:lang w:eastAsia="en-US"/>
              </w:rPr>
            </w:pPr>
          </w:p>
        </w:tc>
      </w:tr>
      <w:tr w:rsidR="000E35C4" w:rsidRPr="007D45D4" w14:paraId="1B8289DE" w14:textId="77777777" w:rsidTr="000E35C4">
        <w:trPr>
          <w:trHeight w:val="309"/>
        </w:trPr>
        <w:tc>
          <w:tcPr>
            <w:tcW w:w="2541" w:type="dxa"/>
          </w:tcPr>
          <w:p w14:paraId="72787114" w14:textId="77777777" w:rsidR="000E35C4" w:rsidRDefault="000E35C4" w:rsidP="000E35C4">
            <w:pPr>
              <w:pStyle w:val="Titresformulaire"/>
              <w:jc w:val="center"/>
              <w:rPr>
                <w:b/>
                <w:bCs w:val="0"/>
                <w:lang w:eastAsia="en-US"/>
              </w:rPr>
            </w:pPr>
          </w:p>
          <w:p w14:paraId="221795B1" w14:textId="6A90DFB4" w:rsidR="000E35C4" w:rsidRDefault="000E35C4" w:rsidP="000E35C4">
            <w:pPr>
              <w:pStyle w:val="Titresformulaire"/>
              <w:jc w:val="center"/>
              <w:rPr>
                <w:b/>
                <w:bCs w:val="0"/>
                <w:lang w:eastAsia="en-US"/>
              </w:rPr>
            </w:pPr>
            <w:r>
              <w:rPr>
                <w:b/>
                <w:bCs w:val="0"/>
                <w:lang w:eastAsia="en-US"/>
              </w:rPr>
              <w:t>Commentaires ou demandes</w:t>
            </w:r>
          </w:p>
          <w:p w14:paraId="24AFE718" w14:textId="77777777" w:rsidR="000E35C4" w:rsidRDefault="000E35C4" w:rsidP="000E35C4">
            <w:pPr>
              <w:pStyle w:val="Titresformulaire"/>
              <w:jc w:val="center"/>
              <w:rPr>
                <w:b/>
                <w:bCs w:val="0"/>
                <w:lang w:eastAsia="en-US"/>
              </w:rPr>
            </w:pPr>
          </w:p>
          <w:p w14:paraId="639860AC" w14:textId="77777777" w:rsidR="000E35C4" w:rsidRDefault="000E35C4" w:rsidP="000E35C4">
            <w:pPr>
              <w:pStyle w:val="Titresformulaire"/>
              <w:jc w:val="center"/>
              <w:rPr>
                <w:b/>
                <w:bCs w:val="0"/>
                <w:lang w:eastAsia="en-US"/>
              </w:rPr>
            </w:pPr>
          </w:p>
          <w:p w14:paraId="0AF681AF" w14:textId="77777777" w:rsidR="000E35C4" w:rsidRDefault="000E35C4" w:rsidP="000E35C4">
            <w:pPr>
              <w:pStyle w:val="Titresformulaire"/>
              <w:jc w:val="center"/>
              <w:rPr>
                <w:b/>
                <w:bCs w:val="0"/>
                <w:lang w:eastAsia="en-US"/>
              </w:rPr>
            </w:pPr>
          </w:p>
          <w:p w14:paraId="1579F9CC" w14:textId="77777777" w:rsidR="000E35C4" w:rsidRDefault="000E35C4" w:rsidP="000E35C4">
            <w:pPr>
              <w:pStyle w:val="Titresformulaire"/>
              <w:jc w:val="center"/>
              <w:rPr>
                <w:b/>
                <w:bCs w:val="0"/>
                <w:lang w:eastAsia="en-US"/>
              </w:rPr>
            </w:pPr>
          </w:p>
          <w:p w14:paraId="17485771" w14:textId="77777777" w:rsidR="000E35C4" w:rsidRDefault="000E35C4" w:rsidP="000E35C4">
            <w:pPr>
              <w:pStyle w:val="Titresformulaire"/>
              <w:jc w:val="center"/>
              <w:rPr>
                <w:b/>
                <w:bCs w:val="0"/>
                <w:lang w:eastAsia="en-US"/>
              </w:rPr>
            </w:pPr>
          </w:p>
          <w:p w14:paraId="76485B12" w14:textId="77777777" w:rsidR="000E35C4" w:rsidRDefault="000E35C4" w:rsidP="000E35C4">
            <w:pPr>
              <w:pStyle w:val="Titresformulaire"/>
              <w:jc w:val="center"/>
              <w:rPr>
                <w:b/>
                <w:bCs w:val="0"/>
                <w:lang w:eastAsia="en-US"/>
              </w:rPr>
            </w:pPr>
          </w:p>
          <w:p w14:paraId="4DDF1338" w14:textId="4D4F4CF6" w:rsidR="000E35C4" w:rsidRPr="000E35C4" w:rsidRDefault="000E35C4" w:rsidP="000E35C4">
            <w:pPr>
              <w:pStyle w:val="Titresformulaire"/>
              <w:jc w:val="center"/>
              <w:rPr>
                <w:b/>
                <w:bCs w:val="0"/>
                <w:lang w:eastAsia="en-US"/>
              </w:rPr>
            </w:pPr>
          </w:p>
        </w:tc>
        <w:tc>
          <w:tcPr>
            <w:tcW w:w="6702" w:type="dxa"/>
          </w:tcPr>
          <w:p w14:paraId="01F1276F" w14:textId="77777777" w:rsidR="000E35C4" w:rsidRDefault="000E35C4" w:rsidP="00355183">
            <w:pPr>
              <w:pStyle w:val="Corps"/>
              <w:rPr>
                <w:sz w:val="20"/>
                <w:lang w:eastAsia="en-US"/>
              </w:rPr>
            </w:pPr>
          </w:p>
        </w:tc>
      </w:tr>
    </w:tbl>
    <w:p w14:paraId="044D22BD" w14:textId="1E3A56B3" w:rsidR="000E35C4" w:rsidRDefault="000E35C4" w:rsidP="007E475A"/>
    <w:p w14:paraId="3F1CC0AF" w14:textId="4D18C121" w:rsidR="000E35C4" w:rsidRDefault="000E35C4" w:rsidP="007E475A"/>
    <w:p w14:paraId="49B5FABC" w14:textId="4900ADE8" w:rsidR="000E35C4" w:rsidRPr="00CA0B17" w:rsidRDefault="000E35C4" w:rsidP="00805B63">
      <w:pPr>
        <w:rPr>
          <w:b/>
          <w:bCs/>
          <w:color w:val="000000"/>
          <w:sz w:val="24"/>
          <w:szCs w:val="24"/>
        </w:rPr>
      </w:pPr>
      <w:r w:rsidRPr="00CA0B17">
        <w:rPr>
          <w:b/>
          <w:bCs/>
          <w:color w:val="000000"/>
          <w:sz w:val="24"/>
          <w:szCs w:val="24"/>
        </w:rPr>
        <w:t>A renvoyer avec le chèque d’</w:t>
      </w:r>
      <w:r w:rsidR="00805B63" w:rsidRPr="00CA0B17">
        <w:rPr>
          <w:b/>
          <w:bCs/>
          <w:color w:val="000000"/>
          <w:sz w:val="24"/>
          <w:szCs w:val="24"/>
        </w:rPr>
        <w:t>acompte</w:t>
      </w:r>
      <w:r w:rsidRPr="00CA0B17">
        <w:rPr>
          <w:b/>
          <w:bCs/>
          <w:color w:val="000000"/>
          <w:sz w:val="24"/>
          <w:szCs w:val="24"/>
        </w:rPr>
        <w:t xml:space="preserve"> à :</w:t>
      </w:r>
    </w:p>
    <w:p w14:paraId="7A5885A9" w14:textId="310CAECA" w:rsidR="000E35C4" w:rsidRPr="00CA0B17" w:rsidRDefault="000E35C4" w:rsidP="00805B63">
      <w:pPr>
        <w:rPr>
          <w:color w:val="000000"/>
          <w:sz w:val="24"/>
          <w:szCs w:val="24"/>
        </w:rPr>
      </w:pPr>
    </w:p>
    <w:p w14:paraId="6FAD99A7" w14:textId="4ED7BB67" w:rsidR="000E35C4" w:rsidRPr="00CA0B17" w:rsidRDefault="000E35C4" w:rsidP="00805B63">
      <w:pPr>
        <w:pStyle w:val="Titre2"/>
        <w:tabs>
          <w:tab w:val="right" w:pos="9360"/>
        </w:tabs>
        <w:rPr>
          <w:rStyle w:val="Cartitre2"/>
          <w:b/>
          <w:bCs/>
          <w:iCs/>
          <w:color w:val="000000"/>
          <w:sz w:val="24"/>
          <w:szCs w:val="24"/>
        </w:rPr>
      </w:pPr>
      <w:r w:rsidRPr="00CA0B17">
        <w:rPr>
          <w:color w:val="000000"/>
        </w:rPr>
        <w:t>Maison aux Cèdres Bleus</w:t>
      </w:r>
    </w:p>
    <w:p w14:paraId="71EC9A5E" w14:textId="77777777" w:rsidR="000E35C4" w:rsidRPr="00CA0B17" w:rsidRDefault="000E35C4" w:rsidP="00805B63">
      <w:pPr>
        <w:pStyle w:val="Titre2"/>
        <w:tabs>
          <w:tab w:val="right" w:pos="9360"/>
        </w:tabs>
        <w:rPr>
          <w:rStyle w:val="Cartitre2"/>
          <w:b/>
          <w:bCs/>
          <w:iCs/>
          <w:color w:val="000000"/>
          <w:sz w:val="24"/>
          <w:szCs w:val="24"/>
        </w:rPr>
      </w:pPr>
      <w:r w:rsidRPr="00CA0B17">
        <w:rPr>
          <w:rStyle w:val="Cartitre2"/>
          <w:b/>
          <w:bCs/>
          <w:iCs/>
          <w:color w:val="000000"/>
          <w:sz w:val="24"/>
          <w:szCs w:val="24"/>
        </w:rPr>
        <w:t xml:space="preserve">Les </w:t>
      </w:r>
      <w:proofErr w:type="spellStart"/>
      <w:r w:rsidRPr="00CA0B17">
        <w:rPr>
          <w:rStyle w:val="Cartitre2"/>
          <w:b/>
          <w:bCs/>
          <w:iCs/>
          <w:color w:val="000000"/>
          <w:sz w:val="24"/>
          <w:szCs w:val="24"/>
        </w:rPr>
        <w:t>Mazeaux</w:t>
      </w:r>
      <w:proofErr w:type="spellEnd"/>
    </w:p>
    <w:p w14:paraId="1CEB0E59" w14:textId="77777777" w:rsidR="000E35C4" w:rsidRPr="00CA0B17" w:rsidRDefault="000E35C4" w:rsidP="00805B63">
      <w:pPr>
        <w:pStyle w:val="Titre2"/>
        <w:tabs>
          <w:tab w:val="right" w:pos="9360"/>
        </w:tabs>
        <w:rPr>
          <w:rStyle w:val="Cartitre2"/>
          <w:b/>
          <w:bCs/>
          <w:iCs/>
          <w:color w:val="000000"/>
          <w:sz w:val="24"/>
          <w:szCs w:val="24"/>
        </w:rPr>
      </w:pPr>
      <w:r w:rsidRPr="00CA0B17">
        <w:rPr>
          <w:rStyle w:val="Cartitre2"/>
          <w:b/>
          <w:bCs/>
          <w:iCs/>
          <w:color w:val="000000"/>
          <w:sz w:val="24"/>
          <w:szCs w:val="24"/>
        </w:rPr>
        <w:t xml:space="preserve">43140 </w:t>
      </w:r>
      <w:proofErr w:type="spellStart"/>
      <w:r w:rsidRPr="00CA0B17">
        <w:rPr>
          <w:rStyle w:val="Cartitre2"/>
          <w:b/>
          <w:bCs/>
          <w:iCs/>
          <w:color w:val="000000"/>
          <w:sz w:val="24"/>
          <w:szCs w:val="24"/>
        </w:rPr>
        <w:t>Séauve</w:t>
      </w:r>
      <w:proofErr w:type="spellEnd"/>
      <w:r w:rsidRPr="00CA0B17">
        <w:rPr>
          <w:rStyle w:val="Cartitre2"/>
          <w:b/>
          <w:bCs/>
          <w:iCs/>
          <w:color w:val="000000"/>
          <w:sz w:val="24"/>
          <w:szCs w:val="24"/>
        </w:rPr>
        <w:t xml:space="preserve"> sur </w:t>
      </w:r>
      <w:proofErr w:type="spellStart"/>
      <w:r w:rsidRPr="00CA0B17">
        <w:rPr>
          <w:rStyle w:val="Cartitre2"/>
          <w:b/>
          <w:bCs/>
          <w:iCs/>
          <w:color w:val="000000"/>
          <w:sz w:val="24"/>
          <w:szCs w:val="24"/>
        </w:rPr>
        <w:t>Semène</w:t>
      </w:r>
      <w:proofErr w:type="spellEnd"/>
    </w:p>
    <w:p w14:paraId="02B284AA" w14:textId="49905FD2" w:rsidR="000E35C4" w:rsidRPr="00CA0B17" w:rsidRDefault="000E35C4" w:rsidP="00805B63">
      <w:pPr>
        <w:pStyle w:val="Titre2"/>
        <w:tabs>
          <w:tab w:val="right" w:pos="9360"/>
        </w:tabs>
        <w:rPr>
          <w:color w:val="000000"/>
        </w:rPr>
      </w:pPr>
    </w:p>
    <w:p w14:paraId="42B8E3D0" w14:textId="2F027711" w:rsidR="000E35C4" w:rsidRPr="00CA0B17" w:rsidRDefault="000E35C4" w:rsidP="00805B63">
      <w:pPr>
        <w:rPr>
          <w:b/>
          <w:bCs/>
          <w:color w:val="000000"/>
          <w:sz w:val="24"/>
          <w:szCs w:val="24"/>
        </w:rPr>
      </w:pPr>
      <w:r w:rsidRPr="00CA0B17">
        <w:rPr>
          <w:b/>
          <w:bCs/>
          <w:color w:val="000000"/>
          <w:sz w:val="24"/>
          <w:szCs w:val="24"/>
        </w:rPr>
        <w:t>Pour vos questions :</w:t>
      </w:r>
    </w:p>
    <w:p w14:paraId="0C9EA30B" w14:textId="3CE184A2" w:rsidR="000E35C4" w:rsidRPr="00CA0B17" w:rsidRDefault="000E35C4" w:rsidP="00805B63">
      <w:pPr>
        <w:rPr>
          <w:color w:val="000000"/>
          <w:sz w:val="24"/>
          <w:szCs w:val="24"/>
        </w:rPr>
      </w:pPr>
    </w:p>
    <w:p w14:paraId="1EF22238" w14:textId="4D514457" w:rsidR="00805B63" w:rsidRPr="00CA0B17" w:rsidRDefault="00805B63" w:rsidP="00805B63">
      <w:pPr>
        <w:pStyle w:val="Titre2"/>
        <w:tabs>
          <w:tab w:val="right" w:pos="9360"/>
        </w:tabs>
        <w:rPr>
          <w:rStyle w:val="Cartitre2"/>
          <w:b/>
          <w:bCs/>
          <w:iCs/>
          <w:color w:val="000000"/>
          <w:sz w:val="24"/>
          <w:szCs w:val="24"/>
        </w:rPr>
      </w:pPr>
      <w:r w:rsidRPr="00CA0B17">
        <w:rPr>
          <w:rStyle w:val="Cartitre2"/>
          <w:b/>
          <w:bCs/>
          <w:iCs/>
          <w:color w:val="000000"/>
          <w:sz w:val="24"/>
          <w:szCs w:val="24"/>
        </w:rPr>
        <w:t xml:space="preserve">Tel : </w:t>
      </w:r>
      <w:r w:rsidRPr="00CA0B17">
        <w:rPr>
          <w:rStyle w:val="Cartitre2"/>
          <w:b/>
          <w:bCs/>
          <w:iCs/>
          <w:color w:val="000000"/>
          <w:sz w:val="24"/>
          <w:szCs w:val="24"/>
        </w:rPr>
        <w:t>06 78 55 69 20</w:t>
      </w:r>
    </w:p>
    <w:p w14:paraId="4A17732B" w14:textId="77777777" w:rsidR="00805B63" w:rsidRPr="00CA0B17" w:rsidRDefault="00805B63" w:rsidP="00805B63">
      <w:pPr>
        <w:rPr>
          <w:rFonts w:ascii="Arial" w:hAnsi="Arial" w:cs="Arial"/>
          <w:color w:val="000000"/>
          <w:sz w:val="24"/>
          <w:szCs w:val="24"/>
        </w:rPr>
      </w:pPr>
      <w:r w:rsidRPr="00CA0B17">
        <w:rPr>
          <w:rFonts w:ascii="Arial" w:hAnsi="Arial" w:cs="Arial"/>
          <w:color w:val="000000"/>
          <w:sz w:val="24"/>
          <w:szCs w:val="24"/>
        </w:rPr>
        <w:t>maisonauxcedresbleus.com – Site web</w:t>
      </w:r>
    </w:p>
    <w:p w14:paraId="00AA14A3" w14:textId="41B7A3F5" w:rsidR="00805B63" w:rsidRPr="00CA0B17" w:rsidRDefault="00805B63" w:rsidP="00805B63">
      <w:pPr>
        <w:pStyle w:val="Titre3"/>
        <w:jc w:val="left"/>
        <w:rPr>
          <w:rStyle w:val="go"/>
          <w:rFonts w:cs="Arial"/>
          <w:color w:val="000000"/>
          <w:sz w:val="24"/>
          <w:szCs w:val="24"/>
        </w:rPr>
      </w:pPr>
      <w:hyperlink r:id="rId8" w:history="1">
        <w:r w:rsidRPr="00CA0B17">
          <w:rPr>
            <w:rStyle w:val="Lienhypertexte"/>
            <w:rFonts w:cs="Arial"/>
            <w:color w:val="000000"/>
            <w:sz w:val="24"/>
            <w:szCs w:val="24"/>
          </w:rPr>
          <w:t>lescedresbleus43@gmail.com</w:t>
        </w:r>
      </w:hyperlink>
      <w:r w:rsidRPr="00CA0B17">
        <w:rPr>
          <w:rStyle w:val="go"/>
          <w:rFonts w:cs="Arial"/>
          <w:color w:val="000000"/>
          <w:sz w:val="24"/>
          <w:szCs w:val="24"/>
        </w:rPr>
        <w:t xml:space="preserve"> </w:t>
      </w:r>
    </w:p>
    <w:p w14:paraId="3D19CC7D" w14:textId="21C6B320" w:rsidR="00805B63" w:rsidRDefault="00805B63" w:rsidP="00805B63"/>
    <w:p w14:paraId="5ED292B0" w14:textId="4F524F64" w:rsidR="00805B63" w:rsidRDefault="00805B63" w:rsidP="00805B63"/>
    <w:p w14:paraId="23BC86EC" w14:textId="1290CC2D" w:rsidR="00805B63" w:rsidRDefault="00805B63" w:rsidP="00805B63"/>
    <w:p w14:paraId="792375FC" w14:textId="77777777" w:rsidR="00EB5DC1" w:rsidRDefault="00EB5DC1" w:rsidP="00805B63">
      <w:pPr>
        <w:jc w:val="center"/>
        <w:rPr>
          <w:b/>
          <w:bCs/>
          <w:sz w:val="32"/>
          <w:szCs w:val="32"/>
        </w:rPr>
      </w:pPr>
    </w:p>
    <w:p w14:paraId="18ADA38E" w14:textId="77777777" w:rsidR="00EB5DC1" w:rsidRDefault="00EB5DC1" w:rsidP="00805B63">
      <w:pPr>
        <w:jc w:val="center"/>
        <w:rPr>
          <w:b/>
          <w:bCs/>
          <w:sz w:val="32"/>
          <w:szCs w:val="32"/>
        </w:rPr>
      </w:pPr>
    </w:p>
    <w:p w14:paraId="3132B787" w14:textId="77777777" w:rsidR="00EB5DC1" w:rsidRDefault="00EB5DC1" w:rsidP="00805B63">
      <w:pPr>
        <w:jc w:val="center"/>
        <w:rPr>
          <w:b/>
          <w:bCs/>
          <w:sz w:val="32"/>
          <w:szCs w:val="32"/>
        </w:rPr>
      </w:pPr>
    </w:p>
    <w:p w14:paraId="57F595EA" w14:textId="586837D4" w:rsidR="00805B63" w:rsidRPr="00805B63" w:rsidRDefault="00805B63" w:rsidP="00805B63">
      <w:pPr>
        <w:jc w:val="center"/>
        <w:rPr>
          <w:b/>
          <w:bCs/>
          <w:sz w:val="32"/>
          <w:szCs w:val="32"/>
        </w:rPr>
      </w:pPr>
      <w:r w:rsidRPr="00805B63">
        <w:rPr>
          <w:b/>
          <w:bCs/>
          <w:sz w:val="32"/>
          <w:szCs w:val="32"/>
        </w:rPr>
        <w:t>MERCI</w:t>
      </w:r>
    </w:p>
    <w:p w14:paraId="4876816F" w14:textId="1893D5AC" w:rsidR="000E35C4" w:rsidRDefault="000E35C4" w:rsidP="000E35C4">
      <w:pPr>
        <w:jc w:val="center"/>
      </w:pPr>
    </w:p>
    <w:p w14:paraId="7A78E12D" w14:textId="0A63764F" w:rsidR="00EB5DC1" w:rsidRDefault="00EB5DC1" w:rsidP="000E35C4">
      <w:pPr>
        <w:jc w:val="center"/>
      </w:pPr>
    </w:p>
    <w:p w14:paraId="02E47917" w14:textId="77777777" w:rsidR="00EB5DC1" w:rsidRPr="00E77333" w:rsidRDefault="00EB5DC1" w:rsidP="00EB5DC1">
      <w:pPr>
        <w:jc w:val="center"/>
        <w:rPr>
          <w:i/>
          <w:szCs w:val="36"/>
        </w:rPr>
      </w:pPr>
      <w:r w:rsidRPr="00E77333">
        <w:rPr>
          <w:i/>
          <w:szCs w:val="36"/>
        </w:rPr>
        <w:t>« La méditation est une rencontre sereine avec la réalité. »</w:t>
      </w:r>
    </w:p>
    <w:p w14:paraId="3E138C3A" w14:textId="77777777" w:rsidR="00EB5DC1" w:rsidRDefault="00EB5DC1" w:rsidP="00EB5DC1">
      <w:pPr>
        <w:jc w:val="center"/>
        <w:rPr>
          <w:b/>
          <w:szCs w:val="36"/>
        </w:rPr>
      </w:pPr>
    </w:p>
    <w:p w14:paraId="24BE6B06" w14:textId="0F3D4F30" w:rsidR="00EB5DC1" w:rsidRDefault="00EB5DC1" w:rsidP="00EB5DC1">
      <w:pPr>
        <w:jc w:val="center"/>
      </w:pPr>
      <w:r w:rsidRPr="00E77333">
        <w:rPr>
          <w:b/>
          <w:szCs w:val="36"/>
        </w:rPr>
        <w:t>THICH NHAT HANH</w:t>
      </w:r>
    </w:p>
    <w:p w14:paraId="37854A83" w14:textId="77777777" w:rsidR="00EB5DC1" w:rsidRPr="000E35C4" w:rsidRDefault="00EB5DC1" w:rsidP="000E35C4">
      <w:pPr>
        <w:jc w:val="center"/>
      </w:pPr>
    </w:p>
    <w:sectPr w:rsidR="00EB5DC1" w:rsidRPr="000E35C4" w:rsidSect="001166AB">
      <w:footerReference w:type="even" r:id="rId9"/>
      <w:footerReference w:type="default" r:id="rId10"/>
      <w:pgSz w:w="11907" w:h="16839"/>
      <w:pgMar w:top="1008" w:right="1440" w:bottom="1008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C6F8AD" w14:textId="77777777" w:rsidR="00CA0B17" w:rsidRDefault="00CA0B17">
      <w:r>
        <w:separator/>
      </w:r>
    </w:p>
  </w:endnote>
  <w:endnote w:type="continuationSeparator" w:id="0">
    <w:p w14:paraId="7CEBCC75" w14:textId="77777777" w:rsidR="00CA0B17" w:rsidRDefault="00CA0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D9C25E" w14:textId="77777777" w:rsidR="00917315" w:rsidRDefault="00917315" w:rsidP="007E475A">
    <w:pPr>
      <w:pStyle w:val="Pieddepage"/>
      <w:framePr w:wrap="around" w:vAnchor="text" w:hAnchor="margin" w:xAlign="center" w:y="1"/>
      <w:rPr>
        <w:rStyle w:val="Numrodepage"/>
        <w:rFonts w:cs="Tahoma"/>
      </w:rPr>
    </w:pPr>
    <w:r>
      <w:rPr>
        <w:rStyle w:val="Numrodepage"/>
        <w:rFonts w:cs="Tahoma"/>
      </w:rPr>
      <w:fldChar w:fldCharType="begin"/>
    </w:r>
    <w:r>
      <w:rPr>
        <w:rStyle w:val="Numrodepage"/>
        <w:rFonts w:cs="Tahoma"/>
      </w:rPr>
      <w:instrText xml:space="preserve">PAGE  </w:instrText>
    </w:r>
    <w:r>
      <w:rPr>
        <w:rStyle w:val="Numrodepage"/>
        <w:rFonts w:cs="Tahoma"/>
      </w:rPr>
      <w:fldChar w:fldCharType="end"/>
    </w:r>
  </w:p>
  <w:p w14:paraId="6C0283D6" w14:textId="77777777" w:rsidR="00917315" w:rsidRDefault="00917315" w:rsidP="00D210C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141E0" w14:textId="77777777" w:rsidR="00917315" w:rsidRDefault="00917315" w:rsidP="007E475A">
    <w:pPr>
      <w:pStyle w:val="Pieddepage"/>
      <w:framePr w:wrap="around" w:vAnchor="text" w:hAnchor="margin" w:xAlign="center" w:y="1"/>
      <w:rPr>
        <w:rStyle w:val="Numrodepage"/>
        <w:rFonts w:cs="Tahoma"/>
      </w:rPr>
    </w:pPr>
    <w:r>
      <w:rPr>
        <w:rStyle w:val="Numrodepage"/>
        <w:rFonts w:cs="Tahoma"/>
      </w:rPr>
      <w:fldChar w:fldCharType="begin"/>
    </w:r>
    <w:r>
      <w:rPr>
        <w:rStyle w:val="Numrodepage"/>
        <w:rFonts w:cs="Tahoma"/>
      </w:rPr>
      <w:instrText xml:space="preserve">PAGE  </w:instrText>
    </w:r>
    <w:r>
      <w:rPr>
        <w:rStyle w:val="Numrodepage"/>
        <w:rFonts w:cs="Tahoma"/>
      </w:rPr>
      <w:fldChar w:fldCharType="separate"/>
    </w:r>
    <w:r w:rsidR="001556EB">
      <w:rPr>
        <w:rStyle w:val="Numrodepage"/>
        <w:rFonts w:cs="Tahoma"/>
        <w:noProof/>
      </w:rPr>
      <w:t>1</w:t>
    </w:r>
    <w:r>
      <w:rPr>
        <w:rStyle w:val="Numrodepage"/>
        <w:rFonts w:cs="Tahoma"/>
      </w:rPr>
      <w:fldChar w:fldCharType="end"/>
    </w:r>
  </w:p>
  <w:p w14:paraId="7E68EB5D" w14:textId="77777777" w:rsidR="00917315" w:rsidRDefault="00917315" w:rsidP="00D210C0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DF7999" w14:textId="77777777" w:rsidR="00CA0B17" w:rsidRDefault="00CA0B17">
      <w:r>
        <w:separator/>
      </w:r>
    </w:p>
  </w:footnote>
  <w:footnote w:type="continuationSeparator" w:id="0">
    <w:p w14:paraId="567FD7C5" w14:textId="77777777" w:rsidR="00CA0B17" w:rsidRDefault="00CA0B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550E"/>
    <w:rsid w:val="00025647"/>
    <w:rsid w:val="00026ED9"/>
    <w:rsid w:val="00044375"/>
    <w:rsid w:val="00093639"/>
    <w:rsid w:val="000A22CC"/>
    <w:rsid w:val="000C22F0"/>
    <w:rsid w:val="000E35C4"/>
    <w:rsid w:val="000F0676"/>
    <w:rsid w:val="000F7240"/>
    <w:rsid w:val="001166AB"/>
    <w:rsid w:val="00137427"/>
    <w:rsid w:val="001556EB"/>
    <w:rsid w:val="0017265B"/>
    <w:rsid w:val="001911BB"/>
    <w:rsid w:val="00191343"/>
    <w:rsid w:val="001A2AB2"/>
    <w:rsid w:val="001A550E"/>
    <w:rsid w:val="001D2CD6"/>
    <w:rsid w:val="001E76A7"/>
    <w:rsid w:val="002131C8"/>
    <w:rsid w:val="00230B70"/>
    <w:rsid w:val="00257C73"/>
    <w:rsid w:val="0026211B"/>
    <w:rsid w:val="00280F9D"/>
    <w:rsid w:val="00282980"/>
    <w:rsid w:val="002D30E8"/>
    <w:rsid w:val="002D36B9"/>
    <w:rsid w:val="0030020C"/>
    <w:rsid w:val="00355183"/>
    <w:rsid w:val="003873B0"/>
    <w:rsid w:val="00387DD2"/>
    <w:rsid w:val="003A5B04"/>
    <w:rsid w:val="003C32BB"/>
    <w:rsid w:val="003C5C24"/>
    <w:rsid w:val="003D2035"/>
    <w:rsid w:val="003E0622"/>
    <w:rsid w:val="00405AE0"/>
    <w:rsid w:val="00472281"/>
    <w:rsid w:val="00490FB4"/>
    <w:rsid w:val="00493F41"/>
    <w:rsid w:val="004B15A6"/>
    <w:rsid w:val="004B463D"/>
    <w:rsid w:val="004C7935"/>
    <w:rsid w:val="004D116D"/>
    <w:rsid w:val="004E2A90"/>
    <w:rsid w:val="00500736"/>
    <w:rsid w:val="00504E46"/>
    <w:rsid w:val="00540937"/>
    <w:rsid w:val="00567DAD"/>
    <w:rsid w:val="005873CB"/>
    <w:rsid w:val="00590294"/>
    <w:rsid w:val="005956AB"/>
    <w:rsid w:val="005B3563"/>
    <w:rsid w:val="005C7727"/>
    <w:rsid w:val="005E3ED0"/>
    <w:rsid w:val="00621780"/>
    <w:rsid w:val="00624E26"/>
    <w:rsid w:val="00642C59"/>
    <w:rsid w:val="006534CC"/>
    <w:rsid w:val="0066520F"/>
    <w:rsid w:val="006C7AA3"/>
    <w:rsid w:val="006E408A"/>
    <w:rsid w:val="006E7F1A"/>
    <w:rsid w:val="006F43DF"/>
    <w:rsid w:val="006F6953"/>
    <w:rsid w:val="00722DE5"/>
    <w:rsid w:val="00733C04"/>
    <w:rsid w:val="00760D4F"/>
    <w:rsid w:val="00784D6C"/>
    <w:rsid w:val="0079672B"/>
    <w:rsid w:val="007C18CA"/>
    <w:rsid w:val="007D45D4"/>
    <w:rsid w:val="007E475A"/>
    <w:rsid w:val="00805B63"/>
    <w:rsid w:val="00834FC4"/>
    <w:rsid w:val="00837375"/>
    <w:rsid w:val="0084272B"/>
    <w:rsid w:val="00856132"/>
    <w:rsid w:val="008627C1"/>
    <w:rsid w:val="008944EF"/>
    <w:rsid w:val="0089495C"/>
    <w:rsid w:val="008C3F38"/>
    <w:rsid w:val="008C444D"/>
    <w:rsid w:val="008E6E44"/>
    <w:rsid w:val="008F1F87"/>
    <w:rsid w:val="00917315"/>
    <w:rsid w:val="009253A8"/>
    <w:rsid w:val="00926171"/>
    <w:rsid w:val="0097287F"/>
    <w:rsid w:val="009752B8"/>
    <w:rsid w:val="009872E1"/>
    <w:rsid w:val="00992F19"/>
    <w:rsid w:val="009B3A9A"/>
    <w:rsid w:val="009E64CD"/>
    <w:rsid w:val="00A00D08"/>
    <w:rsid w:val="00A03B62"/>
    <w:rsid w:val="00A13928"/>
    <w:rsid w:val="00A348AD"/>
    <w:rsid w:val="00A45158"/>
    <w:rsid w:val="00A46176"/>
    <w:rsid w:val="00A4619F"/>
    <w:rsid w:val="00A779EB"/>
    <w:rsid w:val="00AC637E"/>
    <w:rsid w:val="00AD7A30"/>
    <w:rsid w:val="00AE6D50"/>
    <w:rsid w:val="00B129B3"/>
    <w:rsid w:val="00B7211F"/>
    <w:rsid w:val="00BC0C3F"/>
    <w:rsid w:val="00BC548A"/>
    <w:rsid w:val="00BE1F54"/>
    <w:rsid w:val="00BF761E"/>
    <w:rsid w:val="00C02A76"/>
    <w:rsid w:val="00C20894"/>
    <w:rsid w:val="00C27A73"/>
    <w:rsid w:val="00C70E66"/>
    <w:rsid w:val="00C81698"/>
    <w:rsid w:val="00C864A5"/>
    <w:rsid w:val="00C90723"/>
    <w:rsid w:val="00C93192"/>
    <w:rsid w:val="00CA07F0"/>
    <w:rsid w:val="00CA0B17"/>
    <w:rsid w:val="00CA163E"/>
    <w:rsid w:val="00CA2E49"/>
    <w:rsid w:val="00CA66CC"/>
    <w:rsid w:val="00CB30F1"/>
    <w:rsid w:val="00CB6901"/>
    <w:rsid w:val="00CC2C10"/>
    <w:rsid w:val="00CF44D5"/>
    <w:rsid w:val="00D06E0A"/>
    <w:rsid w:val="00D11D8D"/>
    <w:rsid w:val="00D210C0"/>
    <w:rsid w:val="00D311DE"/>
    <w:rsid w:val="00D35F0A"/>
    <w:rsid w:val="00D36ECC"/>
    <w:rsid w:val="00D5041C"/>
    <w:rsid w:val="00D93DD6"/>
    <w:rsid w:val="00DC6F53"/>
    <w:rsid w:val="00E17863"/>
    <w:rsid w:val="00E3516F"/>
    <w:rsid w:val="00E512C2"/>
    <w:rsid w:val="00E5149E"/>
    <w:rsid w:val="00E65623"/>
    <w:rsid w:val="00E70AC6"/>
    <w:rsid w:val="00E75E82"/>
    <w:rsid w:val="00E77333"/>
    <w:rsid w:val="00EA4E90"/>
    <w:rsid w:val="00EA5993"/>
    <w:rsid w:val="00EA6664"/>
    <w:rsid w:val="00EB5DC1"/>
    <w:rsid w:val="00ED6402"/>
    <w:rsid w:val="00F01484"/>
    <w:rsid w:val="00F02860"/>
    <w:rsid w:val="00F03C09"/>
    <w:rsid w:val="00F25955"/>
    <w:rsid w:val="00F265E2"/>
    <w:rsid w:val="00F549F5"/>
    <w:rsid w:val="00F56DBE"/>
    <w:rsid w:val="00F73BFF"/>
    <w:rsid w:val="00F77EA7"/>
    <w:rsid w:val="00FB666F"/>
    <w:rsid w:val="00FE5CD4"/>
    <w:rsid w:val="65B5B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24A96D"/>
  <w15:docId w15:val="{0BB83C63-A322-7941-AD22-13A3B623B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211F"/>
    <w:rPr>
      <w:rFonts w:ascii="Tahoma" w:hAnsi="Tahoma" w:cs="Tahoma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9"/>
    <w:qFormat/>
    <w:rsid w:val="00B7211F"/>
    <w:pPr>
      <w:keepNext/>
      <w:spacing w:before="240" w:after="60"/>
      <w:outlineLvl w:val="0"/>
    </w:pPr>
    <w:rPr>
      <w:rFonts w:ascii="Arial" w:hAnsi="Arial" w:cs="Arial"/>
      <w:b/>
      <w:bCs/>
      <w:kern w:val="32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9"/>
    <w:qFormat/>
    <w:rsid w:val="00B7211F"/>
    <w:pPr>
      <w:keepNext/>
      <w:spacing w:before="60" w:after="60"/>
      <w:outlineLvl w:val="1"/>
    </w:pPr>
    <w:rPr>
      <w:rFonts w:ascii="Arial" w:hAnsi="Arial" w:cs="Arial"/>
      <w:b/>
      <w:bCs/>
      <w:iCs/>
      <w:color w:val="333399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9"/>
    <w:qFormat/>
    <w:rsid w:val="00B7211F"/>
    <w:pPr>
      <w:keepNext/>
      <w:spacing w:before="40" w:after="40"/>
      <w:jc w:val="right"/>
      <w:outlineLvl w:val="2"/>
    </w:pPr>
    <w:rPr>
      <w:rFonts w:ascii="Arial" w:hAnsi="Arial" w:cs="Arial"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B7211F"/>
    <w:rPr>
      <w:rFonts w:cs="Times New Roman"/>
    </w:rPr>
  </w:style>
  <w:style w:type="character" w:customStyle="1" w:styleId="Titre2Car">
    <w:name w:val="Titre 2 Car"/>
    <w:link w:val="Titre2"/>
    <w:uiPriority w:val="99"/>
    <w:locked/>
    <w:rsid w:val="00B7211F"/>
    <w:rPr>
      <w:rFonts w:cs="Times New Roman"/>
    </w:rPr>
  </w:style>
  <w:style w:type="character" w:customStyle="1" w:styleId="Titre3Car">
    <w:name w:val="Titre 3 Car"/>
    <w:link w:val="Titre3"/>
    <w:uiPriority w:val="99"/>
    <w:locked/>
    <w:rsid w:val="00257C73"/>
    <w:rPr>
      <w:rFonts w:ascii="Cambria" w:hAnsi="Cambria" w:cs="Times New Roman"/>
      <w:b/>
      <w:bCs/>
      <w:sz w:val="26"/>
      <w:szCs w:val="26"/>
      <w:lang w:val="fr-FR" w:eastAsia="fr-FR"/>
    </w:rPr>
  </w:style>
  <w:style w:type="paragraph" w:styleId="Commentaire">
    <w:name w:val="annotation text"/>
    <w:basedOn w:val="Normal"/>
    <w:link w:val="CommentaireCar"/>
    <w:uiPriority w:val="99"/>
    <w:semiHidden/>
    <w:rsid w:val="00B7211F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locked/>
    <w:rsid w:val="00257C73"/>
    <w:rPr>
      <w:rFonts w:ascii="Tahoma" w:hAnsi="Tahoma" w:cs="Tahoma"/>
      <w:sz w:val="20"/>
      <w:szCs w:val="20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B7211F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257C73"/>
    <w:rPr>
      <w:rFonts w:ascii="Tahoma" w:hAnsi="Tahoma" w:cs="Tahoma"/>
      <w:b/>
      <w:bCs/>
      <w:sz w:val="20"/>
      <w:szCs w:val="20"/>
      <w:lang w:val="fr-FR" w:eastAsia="fr-FR"/>
    </w:rPr>
  </w:style>
  <w:style w:type="paragraph" w:customStyle="1" w:styleId="StyleTitre1BasLigneindigosimple05pt">
    <w:name w:val="Style Titre 1 + Bas: (Ligne indigo simple  0.5 pt ..."/>
    <w:basedOn w:val="Titre1"/>
    <w:uiPriority w:val="99"/>
    <w:rsid w:val="00B7211F"/>
    <w:pPr>
      <w:pBdr>
        <w:bottom w:val="single" w:sz="4" w:space="1" w:color="333399"/>
      </w:pBdr>
    </w:pPr>
    <w:rPr>
      <w:i/>
      <w:color w:val="333399"/>
    </w:rPr>
  </w:style>
  <w:style w:type="paragraph" w:customStyle="1" w:styleId="Titresformulaire">
    <w:name w:val="Titres formulaire"/>
    <w:basedOn w:val="Titre3"/>
    <w:uiPriority w:val="99"/>
    <w:rsid w:val="00B7211F"/>
  </w:style>
  <w:style w:type="paragraph" w:customStyle="1" w:styleId="Corps">
    <w:name w:val="Corps"/>
    <w:basedOn w:val="Normal"/>
    <w:uiPriority w:val="99"/>
    <w:rsid w:val="00B7211F"/>
    <w:pPr>
      <w:jc w:val="both"/>
    </w:pPr>
  </w:style>
  <w:style w:type="character" w:styleId="Marquedecommentaire">
    <w:name w:val="annotation reference"/>
    <w:uiPriority w:val="99"/>
    <w:semiHidden/>
    <w:rsid w:val="00B7211F"/>
    <w:rPr>
      <w:rFonts w:cs="Times New Roman"/>
      <w:sz w:val="16"/>
      <w:szCs w:val="16"/>
    </w:rPr>
  </w:style>
  <w:style w:type="character" w:customStyle="1" w:styleId="Cartitre2">
    <w:name w:val="Car. titre 2"/>
    <w:uiPriority w:val="99"/>
    <w:rsid w:val="00B7211F"/>
    <w:rPr>
      <w:rFonts w:ascii="Arial" w:hAnsi="Arial" w:cs="Arial"/>
      <w:b/>
      <w:bCs/>
      <w:iCs/>
      <w:color w:val="333399"/>
      <w:sz w:val="28"/>
      <w:szCs w:val="28"/>
      <w:lang w:val="fr-FR" w:eastAsia="fr-FR"/>
    </w:rPr>
  </w:style>
  <w:style w:type="character" w:customStyle="1" w:styleId="Cartitre1">
    <w:name w:val="Car. titre 1"/>
    <w:uiPriority w:val="99"/>
    <w:rsid w:val="00B7211F"/>
    <w:rPr>
      <w:rFonts w:ascii="Arial" w:hAnsi="Arial" w:cs="Arial"/>
      <w:b/>
      <w:bCs/>
      <w:kern w:val="32"/>
      <w:sz w:val="40"/>
      <w:szCs w:val="40"/>
      <w:lang w:val="fr-FR" w:eastAsia="fr-FR"/>
    </w:rPr>
  </w:style>
  <w:style w:type="table" w:customStyle="1" w:styleId="TableauNormal1">
    <w:name w:val="Tableau Normal1"/>
    <w:uiPriority w:val="99"/>
    <w:semiHidden/>
    <w:rsid w:val="00B7211F"/>
    <w:rPr>
      <w:lang w:val="en-US"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uiPriority w:val="99"/>
    <w:rsid w:val="00B7211F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o">
    <w:name w:val="go"/>
    <w:uiPriority w:val="99"/>
    <w:rsid w:val="00624E26"/>
    <w:rPr>
      <w:rFonts w:cs="Times New Roman"/>
    </w:rPr>
  </w:style>
  <w:style w:type="character" w:styleId="Lienhypertexte">
    <w:name w:val="Hyperlink"/>
    <w:uiPriority w:val="99"/>
    <w:rsid w:val="00624E26"/>
    <w:rPr>
      <w:rFonts w:cs="Times New Roman"/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rsid w:val="00B129B3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locked/>
    <w:rsid w:val="005956AB"/>
    <w:rPr>
      <w:rFonts w:ascii="Tahoma" w:hAnsi="Tahoma" w:cs="Tahoma"/>
      <w:sz w:val="20"/>
      <w:szCs w:val="20"/>
      <w:lang w:val="fr-FR" w:eastAsia="fr-FR"/>
    </w:rPr>
  </w:style>
  <w:style w:type="character" w:styleId="Appelnotedebasdep">
    <w:name w:val="footnote reference"/>
    <w:uiPriority w:val="99"/>
    <w:semiHidden/>
    <w:rsid w:val="00B129B3"/>
    <w:rPr>
      <w:rFonts w:cs="Times New Roman"/>
      <w:vertAlign w:val="superscript"/>
    </w:rPr>
  </w:style>
  <w:style w:type="paragraph" w:styleId="Pieddepage">
    <w:name w:val="footer"/>
    <w:basedOn w:val="Normal"/>
    <w:link w:val="PieddepageCar"/>
    <w:uiPriority w:val="99"/>
    <w:rsid w:val="00D210C0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link w:val="Pieddepage"/>
    <w:uiPriority w:val="99"/>
    <w:semiHidden/>
    <w:locked/>
    <w:rsid w:val="00EA4E90"/>
    <w:rPr>
      <w:rFonts w:ascii="Tahoma" w:hAnsi="Tahoma" w:cs="Tahoma"/>
      <w:lang w:val="fr-FR" w:eastAsia="fr-FR"/>
    </w:rPr>
  </w:style>
  <w:style w:type="character" w:styleId="Numrodepage">
    <w:name w:val="page number"/>
    <w:uiPriority w:val="99"/>
    <w:rsid w:val="00D210C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084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ghacedrebleu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ilisateur\AppData\Roaming\Microsoft\Templates\Travel%20request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C:\Users\utilisateur\AppData\Roaming\Microsoft\Templates\Travel request form.dot</Template>
  <TotalTime>1</TotalTime>
  <Pages>2</Pages>
  <Words>220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Sangha des Cèdres Bleus</vt:lpstr>
    </vt:vector>
  </TitlesOfParts>
  <Company>Microsoft Corporation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Sangha des Cèdres Bleus</dc:title>
  <dc:subject/>
  <dc:creator>utilisateur</dc:creator>
  <cp:keywords/>
  <dc:description/>
  <cp:lastModifiedBy>Lise Peillod Book</cp:lastModifiedBy>
  <cp:revision>2</cp:revision>
  <cp:lastPrinted>2002-03-13T15:40:00Z</cp:lastPrinted>
  <dcterms:created xsi:type="dcterms:W3CDTF">2020-06-15T15:34:00Z</dcterms:created>
  <dcterms:modified xsi:type="dcterms:W3CDTF">2020-06-15T15:34:00Z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TC060883541036</vt:lpwstr>
  </property>
</Properties>
</file>